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A80F1" w14:textId="773C1CD0" w:rsidR="00D077E9" w:rsidRDefault="00124866" w:rsidP="00D70D02">
      <w:pPr>
        <w:rPr>
          <w:noProof/>
        </w:rPr>
      </w:pPr>
      <w:r>
        <w:rPr>
          <w:noProof/>
          <w:lang w:bidi="ru-RU"/>
        </w:rPr>
        <w:drawing>
          <wp:anchor distT="0" distB="0" distL="114300" distR="114300" simplePos="0" relativeHeight="251658240" behindDoc="1" locked="0" layoutInCell="1" allowOverlap="1" wp14:anchorId="3312F973" wp14:editId="5B82B2E9">
            <wp:simplePos x="0" y="0"/>
            <wp:positionH relativeFrom="column">
              <wp:posOffset>-641350</wp:posOffset>
            </wp:positionH>
            <wp:positionV relativeFrom="page">
              <wp:posOffset>19685</wp:posOffset>
            </wp:positionV>
            <wp:extent cx="7790180" cy="7790180"/>
            <wp:effectExtent l="0" t="0" r="1270" b="1270"/>
            <wp:wrapNone/>
            <wp:docPr id="1" name="Рисунок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 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18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59536B2C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3F17C56" w14:textId="77777777" w:rsidR="00D077E9" w:rsidRDefault="00D077E9" w:rsidP="00AB02A7">
            <w:pPr>
              <w:rPr>
                <w:noProof/>
              </w:rPr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4CAE9ACE" wp14:editId="6175B8C2">
                      <wp:extent cx="3528695" cy="1752600"/>
                      <wp:effectExtent l="0" t="0" r="0" b="0"/>
                      <wp:docPr id="8" name="Надпись 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752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DF5A91" w14:textId="412CAA2B" w:rsidR="00D077E9" w:rsidRPr="003016E2" w:rsidRDefault="00294B4D" w:rsidP="00D077E9">
                                  <w:pPr>
                                    <w:pStyle w:val="a5"/>
                                    <w:spacing w:after="0"/>
                                    <w:rPr>
                                      <w:rFonts w:ascii="Courier New" w:hAnsi="Courier New" w:cs="Courier New"/>
                                    </w:rPr>
                                  </w:pPr>
                                  <w:r w:rsidRPr="003016E2">
                                    <w:rPr>
                                      <w:rFonts w:ascii="Courier New" w:hAnsi="Courier New" w:cs="Courier New"/>
                                      <w:lang w:bidi="ru-RU"/>
                                    </w:rPr>
                                    <w:t>Практическая работа №1</w:t>
                                  </w:r>
                                  <w:r w:rsidR="00D077E9" w:rsidRPr="003016E2">
                                    <w:rPr>
                                      <w:rFonts w:ascii="Courier New" w:hAnsi="Courier New" w:cs="Courier New"/>
                                      <w:lang w:bidi="ru-RU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CAE9A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 8" o:spid="_x0000_s1026" type="#_x0000_t202" style="width:277.85pt;height:1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" filled="f" stroked="f" strokeweight=".5pt">
                      <v:textbox>
                        <w:txbxContent>
                          <w:p w14:paraId="0BDF5A91" w14:textId="412CAA2B" w:rsidR="00D077E9" w:rsidRPr="003016E2" w:rsidRDefault="00294B4D" w:rsidP="00D077E9">
                            <w:pPr>
                              <w:pStyle w:val="a5"/>
                              <w:spacing w:after="0"/>
                              <w:rPr>
                                <w:rFonts w:ascii="Courier New" w:hAnsi="Courier New" w:cs="Courier New"/>
                              </w:rPr>
                            </w:pPr>
                            <w:r w:rsidRPr="003016E2">
                              <w:rPr>
                                <w:rFonts w:ascii="Courier New" w:hAnsi="Courier New" w:cs="Courier New"/>
                                <w:lang w:bidi="ru-RU"/>
                              </w:rPr>
                              <w:t>Практическая работа №1</w:t>
                            </w:r>
                            <w:r w:rsidR="00D077E9" w:rsidRPr="003016E2">
                              <w:rPr>
                                <w:rFonts w:ascii="Courier New" w:hAnsi="Courier New" w:cs="Courier New"/>
                                <w:lang w:bidi="ru-RU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23BC077" w14:textId="77777777" w:rsidR="00D077E9" w:rsidRDefault="00D077E9" w:rsidP="00AB02A7">
            <w:pPr>
              <w:rPr>
                <w:noProof/>
              </w:rPr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7C3DE834" wp14:editId="6E020B26">
                      <wp:extent cx="1390918" cy="0"/>
                      <wp:effectExtent l="0" t="19050" r="19050" b="19050"/>
                      <wp:docPr id="5" name="Прямая соединительная линия 5" descr="разделитель текст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30004FA" id="Прямая соединительная линия 5" o:spid="_x0000_s1026" alt="разделитель текста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637789B1" w14:textId="77777777" w:rsidTr="0035010B">
        <w:trPr>
          <w:trHeight w:val="727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70435DEF" w14:textId="6DDD0CF2" w:rsidR="00D077E9" w:rsidRDefault="00294B4D" w:rsidP="00AB02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446842B" wp14:editId="7BB8F51F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173990</wp:posOffset>
                  </wp:positionV>
                  <wp:extent cx="3485515" cy="4201160"/>
                  <wp:effectExtent l="0" t="0" r="635" b="8890"/>
                  <wp:wrapTight wrapText="bothSides">
                    <wp:wrapPolygon edited="0">
                      <wp:start x="0" y="0"/>
                      <wp:lineTo x="0" y="21548"/>
                      <wp:lineTo x="21486" y="21548"/>
                      <wp:lineTo x="21486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515" cy="420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77E9" w14:paraId="579B87D2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</w:rPr>
              <w:id w:val="1080870105"/>
              <w:placeholder>
                <w:docPart w:val="993305F8B744422588130FF95516708C"/>
              </w:placeholder>
              <w15:appearance w15:val="hidden"/>
            </w:sdtPr>
            <w:sdtEndPr/>
            <w:sdtContent>
              <w:p w14:paraId="7BEA2C7B" w14:textId="29F0D1E1" w:rsidR="00D077E9" w:rsidRDefault="0035010B" w:rsidP="00AB02A7">
                <w:pPr>
                  <w:rPr>
                    <w:noProof/>
                  </w:rPr>
                </w:pPr>
                <w:r>
                  <w:rPr>
                    <w:rStyle w:val="a8"/>
                    <w:b w:val="0"/>
                    <w:noProof/>
                    <w:lang w:bidi="ru-RU"/>
                  </w:rPr>
                  <w:fldChar w:fldCharType="begin"/>
                </w:r>
                <w:r>
                  <w:rPr>
                    <w:rStyle w:val="a8"/>
                    <w:b w:val="0"/>
                    <w:noProof/>
                    <w:lang w:bidi="ru-RU"/>
                  </w:rPr>
                  <w:instrText xml:space="preserve"> DATE  \@ "d MMMM"  \* MERGEFORMAT </w:instrText>
                </w:r>
                <w:r>
                  <w:rPr>
                    <w:rStyle w:val="a8"/>
                    <w:b w:val="0"/>
                    <w:noProof/>
                    <w:lang w:bidi="ru-RU"/>
                  </w:rPr>
                  <w:fldChar w:fldCharType="separate"/>
                </w:r>
                <w:r w:rsidR="00124866">
                  <w:rPr>
                    <w:rStyle w:val="a8"/>
                    <w:b w:val="0"/>
                    <w:noProof/>
                    <w:lang w:bidi="ru-RU"/>
                  </w:rPr>
                  <w:t>5 ноября</w:t>
                </w:r>
                <w:r>
                  <w:rPr>
                    <w:rStyle w:val="a8"/>
                    <w:b w:val="0"/>
                    <w:noProof/>
                    <w:lang w:bidi="ru-RU"/>
                  </w:rPr>
                  <w:fldChar w:fldCharType="end"/>
                </w:r>
              </w:p>
            </w:sdtContent>
          </w:sdt>
          <w:p w14:paraId="61B95B13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bidi="ru-RU"/>
              </w:rPr>
              <mc:AlternateContent>
                <mc:Choice Requires="wps">
                  <w:drawing>
                    <wp:inline distT="0" distB="0" distL="0" distR="0" wp14:anchorId="5F729F2C" wp14:editId="4B514A41">
                      <wp:extent cx="1493949" cy="0"/>
                      <wp:effectExtent l="0" t="19050" r="30480" b="19050"/>
                      <wp:docPr id="6" name="Прямая соединительная линия 6" descr="разделитель текст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CC4CAF3" id="Прямая соединительная линия 6" o:spid="_x0000_s1026" alt="разделитель текста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1EE7D36D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3EA6C92D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1F808F41" w14:textId="747492F9" w:rsidR="00D077E9" w:rsidRDefault="004758D0" w:rsidP="00AB02A7">
            <w:pPr>
              <w:rPr>
                <w:noProof/>
              </w:rPr>
            </w:pPr>
            <w:sdt>
              <w:sdtPr>
                <w:rPr>
                  <w:noProof/>
                </w:rPr>
                <w:id w:val="-1740469667"/>
                <w:placeholder>
                  <w:docPart w:val="C716D84979B54A028C1B710AB607A49E"/>
                </w:placeholder>
                <w15:appearance w15:val="hidden"/>
              </w:sdtPr>
              <w:sdtEndPr/>
              <w:sdtContent>
                <w:r w:rsidR="00294B4D">
                  <w:rPr>
                    <w:noProof/>
                  </w:rPr>
                  <w:t>МОУ «СОШ №72»</w:t>
                </w:r>
              </w:sdtContent>
            </w:sdt>
          </w:p>
          <w:p w14:paraId="2204642B" w14:textId="77777777" w:rsidR="00D077E9" w:rsidRDefault="00D077E9" w:rsidP="00AB02A7">
            <w:pPr>
              <w:rPr>
                <w:noProof/>
              </w:rPr>
            </w:pPr>
            <w:r w:rsidRPr="00B231E5">
              <w:rPr>
                <w:noProof/>
                <w:lang w:bidi="ru-RU"/>
              </w:rPr>
              <w:t xml:space="preserve">Автор: </w:t>
            </w:r>
            <w:sdt>
              <w:sdtPr>
                <w:rPr>
                  <w:noProof/>
                </w:rPr>
                <w:alias w:val="Ваше имя"/>
                <w:tag w:val="Ваше имя"/>
                <w:id w:val="-180584491"/>
                <w:placeholder>
                  <w:docPart w:val="8F53A48AE56C42D097A4B48DFE7E0E7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EndPr/>
              <w:sdtContent>
                <w:r>
                  <w:rPr>
                    <w:noProof/>
                    <w:lang w:bidi="ru-RU"/>
                  </w:rPr>
                  <w:t>Ваше имя</w:t>
                </w:r>
              </w:sdtContent>
            </w:sdt>
          </w:p>
          <w:p w14:paraId="1D8377E7" w14:textId="712B70C9" w:rsidR="00D077E9" w:rsidRPr="00D86945" w:rsidRDefault="000A5EAB" w:rsidP="00AB02A7">
            <w:pPr>
              <w:rPr>
                <w:noProof/>
                <w:sz w:val="10"/>
                <w:szCs w:val="10"/>
              </w:rPr>
            </w:pPr>
            <w:r w:rsidRPr="00D967AC">
              <w:rPr>
                <w:noProof/>
                <w:lang w:bidi="ru-RU"/>
              </w:rPr>
              <w:drawing>
                <wp:anchor distT="0" distB="0" distL="114300" distR="114300" simplePos="0" relativeHeight="251661312" behindDoc="0" locked="0" layoutInCell="1" allowOverlap="1" wp14:anchorId="089A6F57" wp14:editId="65C5F0A1">
                  <wp:simplePos x="0" y="0"/>
                  <wp:positionH relativeFrom="column">
                    <wp:posOffset>2976880</wp:posOffset>
                  </wp:positionH>
                  <wp:positionV relativeFrom="paragraph">
                    <wp:posOffset>423545</wp:posOffset>
                  </wp:positionV>
                  <wp:extent cx="666750" cy="310515"/>
                  <wp:effectExtent l="0" t="0" r="0" b="0"/>
                  <wp:wrapNone/>
                  <wp:docPr id="12" name="Графический объект 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65186-AB5A-4584-87C3-0FAA29922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Графический объект 201">
                            <a:extLst>
                              <a:ext uri="{FF2B5EF4-FFF2-40B4-BE49-F238E27FC236}">
                                <a16:creationId xmlns:a16="http://schemas.microsoft.com/office/drawing/2014/main" id="{F3D65186-AB5A-4584-87C3-0FAA2992263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B67842" w14:textId="79B35E09" w:rsidR="00D077E9" w:rsidRDefault="000A5EAB">
      <w:pPr>
        <w:spacing w:after="200"/>
        <w:rPr>
          <w:noProof/>
        </w:rPr>
      </w:pPr>
      <w:r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96A8529" wp14:editId="36FE23B4">
                <wp:simplePos x="0" y="0"/>
                <wp:positionH relativeFrom="column">
                  <wp:posOffset>-177800</wp:posOffset>
                </wp:positionH>
                <wp:positionV relativeFrom="page">
                  <wp:posOffset>775970</wp:posOffset>
                </wp:positionV>
                <wp:extent cx="3938905" cy="8656955"/>
                <wp:effectExtent l="0" t="0" r="4445" b="0"/>
                <wp:wrapNone/>
                <wp:docPr id="3" name="Прямоугольник 3" descr="белый прямоугольник для текста на обложке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6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3883E" id="Прямоугольник 3" o:spid="_x0000_s1026" alt="белый прямоугольник для текста на обложке" style="position:absolute;margin-left:-14pt;margin-top:61.1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" fillcolor="white [3212]" stroked="f" strokeweight="2pt">
                <w10:wrap anchory="page"/>
              </v:rect>
            </w:pict>
          </mc:Fallback>
        </mc:AlternateContent>
      </w:r>
      <w:r w:rsidR="00124866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32B5B6" wp14:editId="3B7BE6C0">
                <wp:simplePos x="0" y="0"/>
                <wp:positionH relativeFrom="column">
                  <wp:posOffset>-611505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Прямоугольник 2" descr="цветно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24F18" id="Прямоугольник 2" o:spid="_x0000_s1026" alt="цветной прямоугольник" style="position:absolute;margin-left:-48.15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" fillcolor="#34aba2 [3206]" stroked="f" strokeweight="2pt">
                <w10:wrap anchory="page"/>
              </v:rect>
            </w:pict>
          </mc:Fallback>
        </mc:AlternateContent>
      </w:r>
      <w:r w:rsidR="00D077E9">
        <w:rPr>
          <w:noProof/>
          <w:lang w:bidi="ru-RU"/>
        </w:rPr>
        <w:br w:type="page"/>
      </w:r>
    </w:p>
    <w:p w14:paraId="67301DD8" w14:textId="5EFBDC4F" w:rsidR="00D077E9" w:rsidRDefault="00294B4D" w:rsidP="00D077E9">
      <w:pPr>
        <w:pStyle w:val="1"/>
        <w:rPr>
          <w:noProof/>
        </w:rPr>
      </w:pPr>
      <w:r>
        <w:rPr>
          <w:noProof/>
          <w:lang w:bidi="ru-RU"/>
        </w:rPr>
        <w:lastRenderedPageBreak/>
        <w:t>ВМЕСТО ПРЕДИСЛОВИЯ</w:t>
      </w:r>
    </w:p>
    <w:tbl>
      <w:tblPr>
        <w:tblW w:w="10308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08"/>
      </w:tblGrid>
      <w:tr w:rsidR="00D077E9" w14:paraId="014D8648" w14:textId="77777777" w:rsidTr="00B94DAD">
        <w:trPr>
          <w:trHeight w:val="3546"/>
        </w:trPr>
        <w:tc>
          <w:tcPr>
            <w:tcW w:w="10308" w:type="dxa"/>
          </w:tcPr>
          <w:sdt>
            <w:sdtPr>
              <w:rPr>
                <w:noProof/>
              </w:rPr>
              <w:id w:val="1660650702"/>
              <w:placeholder>
                <w:docPart w:val="C589ACD13C404170B09A1604DFDD77BE"/>
              </w:placeholder>
              <w15:appearance w15:val="hidden"/>
            </w:sdtPr>
            <w:sdtEndPr>
              <w:rPr>
                <w:color w:val="FF0000"/>
              </w:rPr>
            </w:sdtEndPr>
            <w:sdtContent>
              <w:p w14:paraId="3BF5C534" w14:textId="61EFD903" w:rsidR="00D077E9" w:rsidRDefault="00294B4D" w:rsidP="00DF027C">
                <w:pPr>
                  <w:pStyle w:val="2"/>
                  <w:rPr>
                    <w:noProof/>
                  </w:rPr>
                </w:pPr>
                <w:r w:rsidRPr="00294B4D">
                  <w:rPr>
                    <w:noProof/>
                    <w:color w:val="FF0000"/>
                  </w:rPr>
                  <w:t>ЧИТАТЬ ВНИМАТЕЛЬНО!!!</w:t>
                </w:r>
              </w:p>
            </w:sdtContent>
          </w:sdt>
          <w:p w14:paraId="5E9B3EA5" w14:textId="77777777" w:rsidR="00DF027C" w:rsidRDefault="00DF027C" w:rsidP="00DF027C">
            <w:pPr>
              <w:rPr>
                <w:noProof/>
              </w:rPr>
            </w:pPr>
          </w:p>
          <w:sdt>
            <w:sdtPr>
              <w:rPr>
                <w:noProof/>
              </w:rPr>
              <w:id w:val="-2056388886"/>
              <w:placeholder>
                <w:docPart w:val="B3938E9FD9FB4E6BA991085FF9552ADE"/>
              </w:placeholder>
              <w:temporary/>
              <w:showingPlcHdr/>
              <w15:appearance w15:val="hidden"/>
            </w:sdtPr>
            <w:sdtEndPr/>
            <w:sdtContent>
              <w:p w14:paraId="04BF2938" w14:textId="77777777" w:rsidR="00DF027C" w:rsidRPr="00DF027C" w:rsidRDefault="00DF027C" w:rsidP="00294B4D">
                <w:pPr>
                  <w:pStyle w:val="af0"/>
                  <w:ind w:firstLine="664"/>
                  <w:rPr>
                    <w:noProof/>
                  </w:rPr>
                </w:pPr>
                <w:r w:rsidRPr="00DF027C">
                  <w:rPr>
                    <w:noProof/>
                    <w:lang w:bidi="ru-RU"/>
                  </w:rPr>
                  <w:t>Чтобы начать работу, коснитесь любого замещающего текста (например, этого) и начните вводить свой.</w:t>
                </w:r>
              </w:p>
            </w:sdtContent>
          </w:sdt>
          <w:p w14:paraId="349D04B0" w14:textId="77777777" w:rsidR="00DF027C" w:rsidRDefault="00DF027C" w:rsidP="00294B4D">
            <w:pPr>
              <w:ind w:firstLine="664"/>
              <w:rPr>
                <w:noProof/>
              </w:rPr>
            </w:pPr>
          </w:p>
          <w:sdt>
            <w:sdtPr>
              <w:rPr>
                <w:noProof/>
              </w:rPr>
              <w:id w:val="-1742009241"/>
              <w:placeholder>
                <w:docPart w:val="9D8340EC693B4846847961C92C5C00AE"/>
              </w:placeholder>
              <w:temporary/>
              <w:showingPlcHdr/>
              <w15:appearance w15:val="hidden"/>
            </w:sdtPr>
            <w:sdtEndPr/>
            <w:sdtContent>
              <w:p w14:paraId="06C9A863" w14:textId="77777777" w:rsidR="00DF027C" w:rsidRDefault="00DF027C" w:rsidP="00294B4D">
                <w:pPr>
                  <w:pStyle w:val="af0"/>
                  <w:ind w:firstLine="664"/>
                  <w:jc w:val="both"/>
                  <w:rPr>
                    <w:noProof/>
                  </w:rPr>
                </w:pPr>
                <w:r w:rsidRPr="00DF027C">
                  <w:rPr>
                    <w:noProof/>
                    <w:lang w:bidi="ru-RU"/>
                  </w:rPr>
                  <w:t xml:space="preserve">Нужно вставить сохраненное изображение, добавить фигуру, текстовое поле или таблицу? Это совсем несложно. Просто выберите нужный параметр на вкладке ленты "Вставка". </w:t>
                </w:r>
              </w:p>
            </w:sdtContent>
          </w:sdt>
        </w:tc>
      </w:tr>
      <w:tr w:rsidR="00DF027C" w14:paraId="296F89E4" w14:textId="77777777" w:rsidTr="00B94DAD">
        <w:trPr>
          <w:trHeight w:val="1899"/>
        </w:trPr>
        <w:tc>
          <w:tcPr>
            <w:tcW w:w="10308" w:type="dxa"/>
            <w:shd w:val="clear" w:color="auto" w:fill="F2F2F2" w:themeFill="background1" w:themeFillShade="F2"/>
            <w:vAlign w:val="center"/>
          </w:tcPr>
          <w:p w14:paraId="162520FF" w14:textId="0054B981" w:rsidR="00DF027C" w:rsidRPr="00DF027C" w:rsidRDefault="00B94DAD" w:rsidP="00DF027C">
            <w:pPr>
              <w:pStyle w:val="af2"/>
              <w:jc w:val="center"/>
              <w:rPr>
                <w:noProof/>
              </w:rPr>
            </w:pPr>
            <w:r>
              <w:rPr>
                <w:noProof/>
              </w:rPr>
              <w:t xml:space="preserve">ВАРИАНТ - </w:t>
            </w:r>
          </w:p>
        </w:tc>
      </w:tr>
      <w:tr w:rsidR="00DF027C" w14:paraId="47A73A0A" w14:textId="77777777" w:rsidTr="00B94DAD">
        <w:trPr>
          <w:trHeight w:val="5931"/>
        </w:trPr>
        <w:tc>
          <w:tcPr>
            <w:tcW w:w="10308" w:type="dxa"/>
          </w:tcPr>
          <w:p w14:paraId="0AE86520" w14:textId="4BA98E28" w:rsidR="00DF027C" w:rsidRPr="00DF027C" w:rsidRDefault="00DF027C" w:rsidP="00DF027C">
            <w:pPr>
              <w:pStyle w:val="af0"/>
              <w:rPr>
                <w:noProof/>
              </w:rPr>
            </w:pPr>
          </w:p>
          <w:p w14:paraId="48DD4354" w14:textId="5312F796" w:rsidR="00DF027C" w:rsidRPr="00B94DAD" w:rsidRDefault="00DF027C" w:rsidP="00DF027C">
            <w:pPr>
              <w:pStyle w:val="af0"/>
              <w:rPr>
                <w:rFonts w:ascii="Courier New" w:hAnsi="Courier New" w:cs="Courier New"/>
                <w:i/>
                <w:noProof/>
                <w:sz w:val="36"/>
              </w:rPr>
            </w:pPr>
          </w:p>
          <w:p w14:paraId="5D675AA7" w14:textId="56A20905" w:rsidR="00B94DAD" w:rsidRPr="00B94DAD" w:rsidRDefault="00B94DAD" w:rsidP="00B94DAD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 w:rsidRPr="00B94DAD"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t>За</w:t>
            </w:r>
            <w:r w:rsidR="00B5179B"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t>дача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t xml:space="preserve"> 1.</w:t>
            </w:r>
            <w:r w:rsidRPr="00B94DAD">
              <w:rPr>
                <w:rFonts w:ascii="Courier New" w:hAnsi="Courier New" w:cs="Courier New"/>
                <w:iCs/>
                <w:noProof/>
                <w:color w:val="FF0000"/>
                <w:sz w:val="36"/>
              </w:rPr>
              <w:t xml:space="preserve"> </w:t>
            </w:r>
            <w:r w:rsidRPr="00B94DAD">
              <w:rPr>
                <w:rFonts w:ascii="Courier New" w:hAnsi="Courier New" w:cs="Courier New"/>
                <w:iCs/>
                <w:noProof/>
                <w:sz w:val="36"/>
              </w:rPr>
              <w:t>Напишите программу, которая строит таблицу истинности для логического выражения</w:t>
            </w:r>
            <w:r>
              <w:rPr>
                <w:rFonts w:ascii="Courier New" w:hAnsi="Courier New" w:cs="Courier New"/>
                <w:iCs/>
                <w:noProof/>
                <w:sz w:val="36"/>
              </w:rPr>
              <w:t xml:space="preserve"> (Выполняем задания только своего варианта)</w:t>
            </w:r>
            <w:r w:rsidRPr="00B94DAD">
              <w:rPr>
                <w:rFonts w:ascii="Courier New" w:hAnsi="Courier New" w:cs="Courier New"/>
                <w:iCs/>
                <w:noProof/>
                <w:sz w:val="36"/>
              </w:rPr>
              <w:t xml:space="preserve">: </w:t>
            </w:r>
          </w:p>
          <w:p w14:paraId="3D5B3EE4" w14:textId="77777777" w:rsidR="00B94DAD" w:rsidRPr="00B94DAD" w:rsidRDefault="00B94DAD" w:rsidP="00B94DAD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А)(w → z) </w:t>
            </w:r>
            <w:r w:rsidRPr="00B94DAD">
              <w:rPr>
                <w:rFonts w:ascii="Cambria Math" w:hAnsi="Cambria Math" w:cs="Cambria Math"/>
                <w:b/>
                <w:bCs/>
                <w:iCs/>
                <w:noProof/>
                <w:sz w:val="36"/>
              </w:rPr>
              <w:t>∧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((y → x) ≡ (z → y))</w:t>
            </w:r>
          </w:p>
          <w:p w14:paraId="70887AA1" w14:textId="77777777" w:rsidR="00B94DAD" w:rsidRPr="00B94DAD" w:rsidRDefault="00B94DAD" w:rsidP="00B94DAD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>Б)(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  <w:lang w:val="en-US"/>
              </w:rPr>
              <w:t>y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→ 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  <w:lang w:val="en-US"/>
              </w:rPr>
              <w:t>x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) </w:t>
            </w:r>
            <w:r w:rsidRPr="00B94DAD">
              <w:rPr>
                <w:rFonts w:ascii="Cambria Math" w:hAnsi="Cambria Math" w:cs="Cambria Math"/>
                <w:b/>
                <w:bCs/>
                <w:iCs/>
                <w:noProof/>
                <w:sz w:val="36"/>
              </w:rPr>
              <w:t>∧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¬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  <w:lang w:val="en-US"/>
              </w:rPr>
              <w:t>z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</w:t>
            </w:r>
            <w:r w:rsidRPr="00B94DAD">
              <w:rPr>
                <w:rFonts w:ascii="Cambria Math" w:hAnsi="Cambria Math" w:cs="Cambria Math"/>
                <w:b/>
                <w:bCs/>
                <w:iCs/>
                <w:noProof/>
                <w:sz w:val="36"/>
              </w:rPr>
              <w:t>∧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  <w:lang w:val="en-US"/>
              </w:rPr>
              <w:t>w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>.</w:t>
            </w:r>
          </w:p>
          <w:p w14:paraId="3ED56F78" w14:textId="77777777" w:rsidR="00B94DAD" w:rsidRPr="00B94DAD" w:rsidRDefault="00B94DAD" w:rsidP="00B94DAD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  <w:lang w:val="en-US"/>
              </w:rPr>
              <w:t>B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>)(¬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  <w:lang w:val="en-US"/>
              </w:rPr>
              <w:t>x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</w:t>
            </w:r>
            <w:r w:rsidRPr="00B94DAD">
              <w:rPr>
                <w:rFonts w:ascii="Cambria Math" w:hAnsi="Cambria Math" w:cs="Cambria Math"/>
                <w:b/>
                <w:bCs/>
                <w:iCs/>
                <w:noProof/>
                <w:sz w:val="36"/>
              </w:rPr>
              <w:t>∧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  <w:lang w:val="en-US"/>
              </w:rPr>
              <w:t>y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</w:t>
            </w:r>
            <w:r w:rsidRPr="00B94DAD">
              <w:rPr>
                <w:rFonts w:ascii="Cambria Math" w:hAnsi="Cambria Math" w:cs="Cambria Math"/>
                <w:b/>
                <w:bCs/>
                <w:iCs/>
                <w:noProof/>
                <w:sz w:val="36"/>
              </w:rPr>
              <w:t>∧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  <w:lang w:val="en-US"/>
              </w:rPr>
              <w:t>z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) </w:t>
            </w:r>
            <w:r w:rsidRPr="00B94DAD">
              <w:rPr>
                <w:rFonts w:ascii="Cambria Math" w:hAnsi="Cambria Math" w:cs="Cambria Math"/>
                <w:b/>
                <w:bCs/>
                <w:iCs/>
                <w:noProof/>
                <w:sz w:val="36"/>
              </w:rPr>
              <w:t>∨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(¬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  <w:lang w:val="en-US"/>
              </w:rPr>
              <w:t>x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</w:t>
            </w:r>
            <w:r w:rsidRPr="00B94DAD">
              <w:rPr>
                <w:rFonts w:ascii="Cambria Math" w:hAnsi="Cambria Math" w:cs="Cambria Math"/>
                <w:b/>
                <w:bCs/>
                <w:iCs/>
                <w:noProof/>
                <w:sz w:val="36"/>
              </w:rPr>
              <w:t>∧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¬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  <w:lang w:val="en-US"/>
              </w:rPr>
              <w:t>y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</w:t>
            </w:r>
            <w:r w:rsidRPr="00B94DAD">
              <w:rPr>
                <w:rFonts w:ascii="Cambria Math" w:hAnsi="Cambria Math" w:cs="Cambria Math"/>
                <w:b/>
                <w:bCs/>
                <w:iCs/>
                <w:noProof/>
                <w:sz w:val="36"/>
              </w:rPr>
              <w:t>∧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  <w:lang w:val="en-US"/>
              </w:rPr>
              <w:t>z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) </w:t>
            </w:r>
            <w:r w:rsidRPr="00B94DAD">
              <w:rPr>
                <w:rFonts w:ascii="Cambria Math" w:hAnsi="Cambria Math" w:cs="Cambria Math"/>
                <w:b/>
                <w:bCs/>
                <w:iCs/>
                <w:noProof/>
                <w:sz w:val="36"/>
              </w:rPr>
              <w:t>∨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(¬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  <w:lang w:val="en-US"/>
              </w:rPr>
              <w:t>x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</w:t>
            </w:r>
            <w:r w:rsidRPr="00B94DAD">
              <w:rPr>
                <w:rFonts w:ascii="Cambria Math" w:hAnsi="Cambria Math" w:cs="Cambria Math"/>
                <w:b/>
                <w:bCs/>
                <w:iCs/>
                <w:noProof/>
                <w:sz w:val="36"/>
              </w:rPr>
              <w:t>∧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¬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  <w:lang w:val="en-US"/>
              </w:rPr>
              <w:t>y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</w:t>
            </w:r>
            <w:r w:rsidRPr="00B94DAD">
              <w:rPr>
                <w:rFonts w:ascii="Cambria Math" w:hAnsi="Cambria Math" w:cs="Cambria Math"/>
                <w:b/>
                <w:bCs/>
                <w:iCs/>
                <w:noProof/>
                <w:sz w:val="36"/>
              </w:rPr>
              <w:t>∧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 xml:space="preserve"> ¬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  <w:lang w:val="en-US"/>
              </w:rPr>
              <w:t>z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>)</w:t>
            </w:r>
          </w:p>
          <w:p w14:paraId="1D222789" w14:textId="77777777" w:rsidR="00B94DAD" w:rsidRPr="00B94DAD" w:rsidRDefault="00B94DAD" w:rsidP="00B94DAD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</w:rPr>
              <w:t>Г)</w:t>
            </w:r>
            <w:r w:rsidRPr="00B94DAD">
              <w:rPr>
                <w:rFonts w:ascii="Courier New" w:hAnsi="Courier New" w:cs="Courier New"/>
                <w:iCs/>
                <w:noProof/>
                <w:sz w:val="36"/>
                <w:lang w:val="pl-PL"/>
              </w:rPr>
              <w:t xml:space="preserve"> 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  <w:lang w:val="pl-PL"/>
              </w:rPr>
              <w:t>¬(y → ¬(z → w)) → (¬z → (¬w ≡ x))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sz w:val="36"/>
                <w:lang w:val="en-US"/>
              </w:rPr>
              <w:t>.</w:t>
            </w:r>
          </w:p>
          <w:tbl>
            <w:tblPr>
              <w:tblStyle w:val="ae"/>
              <w:tblW w:w="0" w:type="auto"/>
              <w:shd w:val="clear" w:color="auto" w:fill="FFFF00"/>
              <w:tblLook w:val="04A0" w:firstRow="1" w:lastRow="0" w:firstColumn="1" w:lastColumn="0" w:noHBand="0" w:noVBand="1"/>
            </w:tblPr>
            <w:tblGrid>
              <w:gridCol w:w="10298"/>
            </w:tblGrid>
            <w:tr w:rsidR="00B94DAD" w14:paraId="4E611B77" w14:textId="77777777" w:rsidTr="00B94DAD">
              <w:tc>
                <w:tcPr>
                  <w:tcW w:w="10298" w:type="dxa"/>
                  <w:shd w:val="clear" w:color="auto" w:fill="FFFF00"/>
                </w:tcPr>
                <w:p w14:paraId="62A4527C" w14:textId="4D4AE133" w:rsidR="00B94DAD" w:rsidRPr="00671B96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Cs w:val="28"/>
                    </w:rPr>
                  </w:pPr>
                  <w:r w:rsidRPr="00671B96">
                    <w:rPr>
                      <w:rFonts w:ascii="Courier New" w:hAnsi="Courier New" w:cs="Courier New"/>
                      <w:iCs/>
                      <w:noProof/>
                      <w:szCs w:val="28"/>
                    </w:rPr>
                    <w:t>Здесь разместите текст программы и скриншот результатов работы программы…</w:t>
                  </w:r>
                </w:p>
                <w:p w14:paraId="167874B8" w14:textId="77777777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  <w:p w14:paraId="1304CA11" w14:textId="77777777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  <w:p w14:paraId="60365D9D" w14:textId="77777777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  <w:p w14:paraId="72F3CEE2" w14:textId="77777777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  <w:p w14:paraId="5FC186AC" w14:textId="77777777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  <w:p w14:paraId="3E2327EB" w14:textId="77777777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  <w:p w14:paraId="732B2429" w14:textId="77777777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  <w:p w14:paraId="54F16242" w14:textId="77777777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  <w:p w14:paraId="56D5A4AD" w14:textId="77777777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  <w:p w14:paraId="7DA98126" w14:textId="77777777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  <w:p w14:paraId="444974E4" w14:textId="77777777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  <w:p w14:paraId="59820109" w14:textId="77777777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  <w:p w14:paraId="0BA11397" w14:textId="77777777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  <w:p w14:paraId="6D988C8D" w14:textId="77777777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  <w:p w14:paraId="246074D1" w14:textId="77777777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  <w:p w14:paraId="56E06770" w14:textId="77777777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  <w:p w14:paraId="751F5732" w14:textId="236E3B29" w:rsidR="00B94DAD" w:rsidRDefault="00B94DAD" w:rsidP="00B94DAD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</w:p>
              </w:tc>
            </w:tr>
          </w:tbl>
          <w:p w14:paraId="6AA5E22F" w14:textId="610D8EAF" w:rsidR="00B94DAD" w:rsidRPr="00B94DAD" w:rsidRDefault="00B94DAD" w:rsidP="00B94DAD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</w:p>
          <w:p w14:paraId="21BEBFF1" w14:textId="0A2FB6C9" w:rsidR="00B94DAD" w:rsidRPr="00B94DAD" w:rsidRDefault="00B94DAD" w:rsidP="00B94DAD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 w:rsidRPr="00B94DAD"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t>Зада</w:t>
            </w:r>
            <w:r w:rsidR="00B5179B"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t>ча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t xml:space="preserve"> </w:t>
            </w:r>
            <w:r w:rsidR="00B5179B"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t>1А</w:t>
            </w:r>
            <w:r w:rsidRPr="00B94DAD"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t>.</w:t>
            </w:r>
            <w:r w:rsidRPr="00B94DAD">
              <w:rPr>
                <w:rFonts w:ascii="Courier New" w:hAnsi="Courier New" w:cs="Courier New"/>
                <w:iCs/>
                <w:noProof/>
                <w:color w:val="FF0000"/>
                <w:sz w:val="36"/>
              </w:rPr>
              <w:t xml:space="preserve"> </w:t>
            </w:r>
            <w:r w:rsidRPr="00B94DAD">
              <w:rPr>
                <w:rFonts w:ascii="Courier New" w:hAnsi="Courier New" w:cs="Courier New"/>
                <w:iCs/>
                <w:noProof/>
                <w:sz w:val="36"/>
              </w:rPr>
              <w:t>Напишите программу, которая проверяет равны ли следующие булевы функции</w:t>
            </w:r>
            <w:r>
              <w:rPr>
                <w:rFonts w:ascii="Courier New" w:hAnsi="Courier New" w:cs="Courier New"/>
                <w:iCs/>
                <w:noProof/>
                <w:sz w:val="36"/>
              </w:rPr>
              <w:t>(Выполняем задания только своего варианта)</w:t>
            </w:r>
            <w:r w:rsidRPr="00B94DAD">
              <w:rPr>
                <w:rFonts w:ascii="Courier New" w:hAnsi="Courier New" w:cs="Courier New"/>
                <w:iCs/>
                <w:noProof/>
                <w:sz w:val="36"/>
              </w:rPr>
              <w:t>:</w:t>
            </w:r>
          </w:p>
          <w:p w14:paraId="58A4E0B7" w14:textId="77777777" w:rsidR="00DF027C" w:rsidRDefault="00B94DAD" w:rsidP="00DF027C">
            <w:pPr>
              <w:pStyle w:val="af0"/>
              <w:rPr>
                <w:iCs/>
                <w:noProof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4F9344D6" wp14:editId="5FC4AAAB">
                  <wp:extent cx="6371590" cy="284416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284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06DE8" w14:textId="77777777" w:rsidR="00671B96" w:rsidRDefault="00671B96" w:rsidP="00DF027C">
            <w:pPr>
              <w:pStyle w:val="af0"/>
              <w:rPr>
                <w:rFonts w:ascii="Times New Roman" w:hAnsi="Times New Roman" w:cs="Times New Roman"/>
                <w:i/>
                <w:noProof/>
                <w:sz w:val="36"/>
              </w:rPr>
            </w:pPr>
            <w:r w:rsidRPr="00671B96"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sz w:val="36"/>
              </w:rPr>
              <w:t>Примечание:</w:t>
            </w:r>
            <w:r w:rsidRPr="00671B96">
              <w:rPr>
                <w:rFonts w:ascii="Times New Roman" w:hAnsi="Times New Roman" w:cs="Times New Roman"/>
                <w:i/>
                <w:noProof/>
                <w:color w:val="FF0000"/>
                <w:sz w:val="36"/>
              </w:rPr>
              <w:t xml:space="preserve"> </w:t>
            </w:r>
            <w:r w:rsidRPr="00E315B8">
              <w:rPr>
                <w:rFonts w:ascii="Times New Roman" w:hAnsi="Times New Roman" w:cs="Times New Roman"/>
                <w:i/>
                <w:noProof/>
                <w:sz w:val="36"/>
              </w:rPr>
              <w:t>‘</w:t>
            </w:r>
            <w:r w:rsidRPr="00671B96">
              <w:rPr>
                <w:rFonts w:ascii="Times New Roman" w:hAnsi="Times New Roman" w:cs="Times New Roman"/>
                <w:i/>
                <w:noProof/>
                <w:sz w:val="36"/>
              </w:rPr>
              <w:t xml:space="preserve"> (штрихом) обозначена инверсия.</w:t>
            </w:r>
          </w:p>
          <w:p w14:paraId="123015C5" w14:textId="77777777" w:rsidR="00671B96" w:rsidRDefault="00671B96" w:rsidP="00671B96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>
              <w:rPr>
                <w:rFonts w:ascii="Courier New" w:hAnsi="Courier New" w:cs="Courier New"/>
                <w:iCs/>
                <w:noProof/>
                <w:sz w:val="36"/>
              </w:rPr>
              <w:t>Здесь разместите текст программы и скриншот результатов работы программы…</w:t>
            </w:r>
          </w:p>
          <w:tbl>
            <w:tblPr>
              <w:tblStyle w:val="ae"/>
              <w:tblW w:w="0" w:type="auto"/>
              <w:shd w:val="clear" w:color="auto" w:fill="FFFF00"/>
              <w:tblLook w:val="04A0" w:firstRow="1" w:lastRow="0" w:firstColumn="1" w:lastColumn="0" w:noHBand="0" w:noVBand="1"/>
            </w:tblPr>
            <w:tblGrid>
              <w:gridCol w:w="10298"/>
            </w:tblGrid>
            <w:tr w:rsidR="00671B96" w14:paraId="3F304B14" w14:textId="77777777" w:rsidTr="00671B96">
              <w:tc>
                <w:tcPr>
                  <w:tcW w:w="10298" w:type="dxa"/>
                  <w:shd w:val="clear" w:color="auto" w:fill="FFFF00"/>
                </w:tcPr>
                <w:p w14:paraId="00479888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  <w:r w:rsidRPr="00671B96"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  <w:t>Здесь разместите текст программы и скриншот результатов работы программы…</w:t>
                  </w:r>
                </w:p>
                <w:p w14:paraId="5B2BE52E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37602D87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6A079563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1A33BAEF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395ECCB6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2AD32762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23E448F0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24D65C89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3B454E08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6B1A6A69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634CD24A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5E458C53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068E032C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084DA24D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42068BBD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772E15DB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0CFA23C7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43C4F5A9" w14:textId="77777777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  <w:p w14:paraId="3BBF9127" w14:textId="733B44A2" w:rsidR="00671B96" w:rsidRP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2"/>
                      <w:szCs w:val="32"/>
                    </w:rPr>
                  </w:pPr>
                </w:p>
              </w:tc>
            </w:tr>
          </w:tbl>
          <w:p w14:paraId="59BFE967" w14:textId="77777777" w:rsidR="00671B96" w:rsidRDefault="00671B96" w:rsidP="00671B96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</w:p>
          <w:p w14:paraId="3269EF28" w14:textId="7152359E" w:rsidR="00671B96" w:rsidRDefault="00671B96" w:rsidP="00671B96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79DFDC8A" wp14:editId="1C1C9AF0">
                  <wp:extent cx="6371590" cy="36036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360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e"/>
              <w:tblW w:w="0" w:type="auto"/>
              <w:shd w:val="clear" w:color="auto" w:fill="FFFF00"/>
              <w:tblLook w:val="04A0" w:firstRow="1" w:lastRow="0" w:firstColumn="1" w:lastColumn="0" w:noHBand="0" w:noVBand="1"/>
            </w:tblPr>
            <w:tblGrid>
              <w:gridCol w:w="10298"/>
            </w:tblGrid>
            <w:tr w:rsidR="00671B96" w14:paraId="56632B95" w14:textId="77777777" w:rsidTr="00671B96">
              <w:tc>
                <w:tcPr>
                  <w:tcW w:w="10298" w:type="dxa"/>
                  <w:shd w:val="clear" w:color="auto" w:fill="FFFF00"/>
                </w:tcPr>
                <w:p w14:paraId="6D18402F" w14:textId="0827D835" w:rsidR="00671B96" w:rsidRDefault="00671B96" w:rsidP="00671B96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  <w:r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  <w:t>Ответ</w:t>
                  </w:r>
                  <w:r w:rsidR="009B355A"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  <w:t>ы</w:t>
                  </w:r>
                  <w:r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  <w:t xml:space="preserve"> только на ваш</w:t>
                  </w:r>
                  <w:r w:rsidR="009B355A"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  <w:t>и</w:t>
                  </w:r>
                  <w:r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  <w:t xml:space="preserve"> зада</w:t>
                  </w:r>
                  <w:r w:rsidR="00B5179B"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  <w:t>чи</w:t>
                  </w:r>
                </w:p>
              </w:tc>
            </w:tr>
          </w:tbl>
          <w:p w14:paraId="2508AA19" w14:textId="77777777" w:rsidR="00671B96" w:rsidRDefault="00671B96" w:rsidP="00671B96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</w:p>
          <w:p w14:paraId="58724F62" w14:textId="77777777" w:rsidR="00671B96" w:rsidRDefault="00671B96" w:rsidP="00671B96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</w:p>
          <w:p w14:paraId="345C3553" w14:textId="77777777" w:rsidR="00671B96" w:rsidRDefault="00671B96" w:rsidP="00671B96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</w:p>
          <w:p w14:paraId="7B00F160" w14:textId="797A15AB" w:rsidR="00671B96" w:rsidRDefault="00B5179B" w:rsidP="00671B96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 w:rsidRPr="00B5179B">
              <w:rPr>
                <w:rFonts w:ascii="Courier New" w:hAnsi="Courier New" w:cs="Courier New"/>
                <w:b/>
                <w:iCs/>
                <w:noProof/>
                <w:color w:val="FF0000"/>
                <w:sz w:val="36"/>
              </w:rPr>
              <w:t>Задача 8.</w:t>
            </w:r>
            <w:r w:rsidRPr="00B5179B">
              <w:rPr>
                <w:rFonts w:ascii="Courier New" w:hAnsi="Courier New" w:cs="Courier New"/>
                <w:bCs/>
                <w:iCs/>
                <w:noProof/>
                <w:sz w:val="36"/>
              </w:rPr>
              <w:t>Найти число решений системы уравнений:</w:t>
            </w:r>
          </w:p>
          <w:p w14:paraId="5A81268B" w14:textId="384B64AA" w:rsidR="002A5C9B" w:rsidRPr="002A5C9B" w:rsidRDefault="002A5C9B" w:rsidP="00B5179B">
            <w:pPr>
              <w:pStyle w:val="af0"/>
              <w:jc w:val="center"/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</w:pPr>
            <w:r w:rsidRPr="002A5C9B"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t>А)</w:t>
            </w:r>
          </w:p>
          <w:p w14:paraId="6E38DA7F" w14:textId="3F61AB92" w:rsidR="00671B96" w:rsidRDefault="00B5179B" w:rsidP="00B5179B">
            <w:pPr>
              <w:pStyle w:val="af0"/>
              <w:jc w:val="center"/>
              <w:rPr>
                <w:rFonts w:ascii="Courier New" w:hAnsi="Courier New" w:cs="Courier New"/>
                <w:iCs/>
                <w:noProof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663016A1" wp14:editId="2A28C77F">
                  <wp:extent cx="4160624" cy="146688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901" cy="147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FC367" w14:textId="2069482B" w:rsidR="002A5C9B" w:rsidRPr="002A5C9B" w:rsidRDefault="002A5C9B" w:rsidP="00B5179B">
            <w:pPr>
              <w:pStyle w:val="af0"/>
              <w:jc w:val="center"/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</w:pPr>
            <w:r w:rsidRPr="002A5C9B"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lastRenderedPageBreak/>
              <w:t>Б)</w:t>
            </w:r>
          </w:p>
          <w:p w14:paraId="020253B2" w14:textId="0AD46AC2" w:rsidR="002A5C9B" w:rsidRDefault="002A5C9B" w:rsidP="00B5179B">
            <w:pPr>
              <w:pStyle w:val="af0"/>
              <w:jc w:val="center"/>
              <w:rPr>
                <w:rFonts w:ascii="Courier New" w:hAnsi="Courier New" w:cs="Courier New"/>
                <w:iCs/>
                <w:noProof/>
                <w:color w:val="FF0000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29CC93B6" wp14:editId="22FE27E3">
                  <wp:extent cx="4103370" cy="142893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590" cy="1431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04316" w14:textId="0B4CE98A" w:rsidR="002A5C9B" w:rsidRDefault="002A5C9B" w:rsidP="00B5179B">
            <w:pPr>
              <w:pStyle w:val="af0"/>
              <w:jc w:val="center"/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</w:pPr>
            <w:r w:rsidRPr="002A5C9B"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t>В)</w:t>
            </w:r>
          </w:p>
          <w:p w14:paraId="20A7FDD8" w14:textId="1229EB2D" w:rsidR="002A5C9B" w:rsidRDefault="002A5C9B" w:rsidP="00B5179B">
            <w:pPr>
              <w:pStyle w:val="af0"/>
              <w:jc w:val="center"/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094F362E" wp14:editId="075CE781">
                  <wp:extent cx="4023024" cy="19621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256" cy="196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FD05F" w14:textId="6E4C5BEC" w:rsidR="002A5C9B" w:rsidRDefault="002A5C9B" w:rsidP="00B5179B">
            <w:pPr>
              <w:pStyle w:val="af0"/>
              <w:jc w:val="center"/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</w:pPr>
            <w:r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t>Г)</w:t>
            </w:r>
          </w:p>
          <w:p w14:paraId="026F5E2E" w14:textId="36201C11" w:rsidR="002A5C9B" w:rsidRPr="002A5C9B" w:rsidRDefault="002A5C9B" w:rsidP="00B5179B">
            <w:pPr>
              <w:pStyle w:val="af0"/>
              <w:jc w:val="center"/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08E191A5" wp14:editId="509D15C5">
                  <wp:extent cx="4085714" cy="145714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714" cy="14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e"/>
              <w:tblW w:w="0" w:type="auto"/>
              <w:shd w:val="clear" w:color="auto" w:fill="FFFF00"/>
              <w:tblLook w:val="04A0" w:firstRow="1" w:lastRow="0" w:firstColumn="1" w:lastColumn="0" w:noHBand="0" w:noVBand="1"/>
            </w:tblPr>
            <w:tblGrid>
              <w:gridCol w:w="10298"/>
            </w:tblGrid>
            <w:tr w:rsidR="00B5179B" w14:paraId="7AD4FF2A" w14:textId="77777777" w:rsidTr="00B5179B">
              <w:tc>
                <w:tcPr>
                  <w:tcW w:w="10298" w:type="dxa"/>
                  <w:shd w:val="clear" w:color="auto" w:fill="FFFF00"/>
                </w:tcPr>
                <w:p w14:paraId="0E80B60E" w14:textId="67CDBACD" w:rsidR="00B5179B" w:rsidRDefault="00B5179B" w:rsidP="00B5179B">
                  <w:pPr>
                    <w:pStyle w:val="af0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  <w:r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  <w:t>Ответ</w:t>
                  </w:r>
                  <w:r w:rsidR="009B7978"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  <w:t xml:space="preserve"> на задачу вашего варианта</w:t>
                  </w:r>
                </w:p>
              </w:tc>
            </w:tr>
          </w:tbl>
          <w:p w14:paraId="62F1CB3D" w14:textId="77777777" w:rsidR="00B5179B" w:rsidRDefault="00B5179B" w:rsidP="00B5179B">
            <w:pPr>
              <w:pStyle w:val="af0"/>
              <w:jc w:val="center"/>
              <w:rPr>
                <w:rFonts w:ascii="Courier New" w:hAnsi="Courier New" w:cs="Courier New"/>
                <w:iCs/>
                <w:noProof/>
                <w:sz w:val="36"/>
              </w:rPr>
            </w:pPr>
          </w:p>
          <w:p w14:paraId="5D7F9003" w14:textId="77777777" w:rsidR="00671B96" w:rsidRDefault="00671B96" w:rsidP="00671B96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</w:p>
          <w:p w14:paraId="01C49B5C" w14:textId="719FBFB1" w:rsidR="00671B96" w:rsidRDefault="009B7978" w:rsidP="00671B96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 w:rsidRPr="00B5179B">
              <w:rPr>
                <w:rFonts w:ascii="Courier New" w:hAnsi="Courier New" w:cs="Courier New"/>
                <w:b/>
                <w:iCs/>
                <w:noProof/>
                <w:color w:val="FF0000"/>
                <w:sz w:val="36"/>
              </w:rPr>
              <w:t xml:space="preserve">Задача </w:t>
            </w:r>
            <w:r>
              <w:rPr>
                <w:rFonts w:ascii="Courier New" w:hAnsi="Courier New" w:cs="Courier New"/>
                <w:b/>
                <w:iCs/>
                <w:noProof/>
                <w:color w:val="FF0000"/>
                <w:sz w:val="36"/>
              </w:rPr>
              <w:t>9</w:t>
            </w:r>
            <w:r w:rsidRPr="00B5179B">
              <w:rPr>
                <w:rFonts w:ascii="Courier New" w:hAnsi="Courier New" w:cs="Courier New"/>
                <w:b/>
                <w:iCs/>
                <w:noProof/>
                <w:color w:val="FF0000"/>
                <w:sz w:val="36"/>
              </w:rPr>
              <w:t>.</w:t>
            </w:r>
            <w:r>
              <w:rPr>
                <w:rFonts w:ascii="Courier New" w:hAnsi="Courier New" w:cs="Courier New"/>
                <w:iCs/>
                <w:noProof/>
                <w:sz w:val="36"/>
              </w:rPr>
              <w:t xml:space="preserve">Задача для настоящих сыщиков. </w:t>
            </w:r>
            <w:r w:rsidRPr="00432ECA">
              <w:rPr>
                <w:rFonts w:ascii="Courier New" w:hAnsi="Courier New" w:cs="Courier New"/>
                <w:i/>
                <w:noProof/>
                <w:color w:val="FF0000"/>
                <w:sz w:val="36"/>
              </w:rPr>
              <w:t>(«ВЕСИТ» много, решается по желанию…)</w:t>
            </w:r>
          </w:p>
          <w:p w14:paraId="4DA0BA8A" w14:textId="77777777" w:rsidR="009B7978" w:rsidRPr="009B7978" w:rsidRDefault="009B7978" w:rsidP="009B7978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 w:rsidRPr="009B7978">
              <w:rPr>
                <w:rFonts w:ascii="Courier New" w:hAnsi="Courier New" w:cs="Courier New"/>
                <w:iCs/>
                <w:noProof/>
                <w:sz w:val="36"/>
              </w:rPr>
              <w:t>Один из трех братьев поставил на скатерть кляксу.</w:t>
            </w:r>
          </w:p>
          <w:p w14:paraId="2A21249D" w14:textId="77777777" w:rsidR="009B7978" w:rsidRPr="009B7978" w:rsidRDefault="009B7978" w:rsidP="009B7978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 w:rsidRPr="009B7978">
              <w:rPr>
                <w:rFonts w:ascii="Courier New" w:hAnsi="Courier New" w:cs="Courier New"/>
                <w:iCs/>
                <w:noProof/>
                <w:sz w:val="36"/>
              </w:rPr>
              <w:t>—</w:t>
            </w:r>
            <w:r w:rsidRPr="009B7978">
              <w:rPr>
                <w:rFonts w:ascii="Courier New" w:hAnsi="Courier New" w:cs="Courier New"/>
                <w:iCs/>
                <w:noProof/>
                <w:sz w:val="36"/>
              </w:rPr>
              <w:tab/>
              <w:t>Витя не ставил кляксу, — сказал Алеша. — Это сделал Боря.</w:t>
            </w:r>
          </w:p>
          <w:p w14:paraId="548664C3" w14:textId="77777777" w:rsidR="009B7978" w:rsidRPr="009B7978" w:rsidRDefault="009B7978" w:rsidP="009B7978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 w:rsidRPr="009B7978">
              <w:rPr>
                <w:rFonts w:ascii="Courier New" w:hAnsi="Courier New" w:cs="Courier New"/>
                <w:iCs/>
                <w:noProof/>
                <w:sz w:val="36"/>
              </w:rPr>
              <w:t>—</w:t>
            </w:r>
            <w:r w:rsidRPr="009B7978">
              <w:rPr>
                <w:rFonts w:ascii="Courier New" w:hAnsi="Courier New" w:cs="Courier New"/>
                <w:iCs/>
                <w:noProof/>
                <w:sz w:val="36"/>
              </w:rPr>
              <w:tab/>
              <w:t>Ну, а ты что скажешь? — спросила бабушка Борю.</w:t>
            </w:r>
          </w:p>
          <w:p w14:paraId="42D482DA" w14:textId="77777777" w:rsidR="009B7978" w:rsidRPr="009B7978" w:rsidRDefault="009B7978" w:rsidP="009B7978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 w:rsidRPr="009B7978">
              <w:rPr>
                <w:rFonts w:ascii="Courier New" w:hAnsi="Courier New" w:cs="Courier New"/>
                <w:iCs/>
                <w:noProof/>
                <w:sz w:val="36"/>
              </w:rPr>
              <w:t>—</w:t>
            </w:r>
            <w:r w:rsidRPr="009B7978">
              <w:rPr>
                <w:rFonts w:ascii="Courier New" w:hAnsi="Courier New" w:cs="Courier New"/>
                <w:iCs/>
                <w:noProof/>
                <w:sz w:val="36"/>
              </w:rPr>
              <w:tab/>
              <w:t>Это Витя поставил кляксу, — сказал Боря. — А Алеша не пачкал скатерть.</w:t>
            </w:r>
          </w:p>
          <w:p w14:paraId="6DACC241" w14:textId="77777777" w:rsidR="009B7978" w:rsidRPr="009B7978" w:rsidRDefault="009B7978" w:rsidP="009B7978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 w:rsidRPr="009B7978">
              <w:rPr>
                <w:rFonts w:ascii="Courier New" w:hAnsi="Courier New" w:cs="Courier New"/>
                <w:iCs/>
                <w:noProof/>
                <w:sz w:val="36"/>
              </w:rPr>
              <w:lastRenderedPageBreak/>
              <w:t>— Я знаю, что Боря не мог это сделать. А я сегодня не готовил уроки, — сказал Витя.</w:t>
            </w:r>
          </w:p>
          <w:p w14:paraId="17A52862" w14:textId="77777777" w:rsidR="009B7978" w:rsidRPr="009B7978" w:rsidRDefault="009B7978" w:rsidP="009B7978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 w:rsidRPr="009B7978">
              <w:rPr>
                <w:rFonts w:ascii="Courier New" w:hAnsi="Courier New" w:cs="Courier New"/>
                <w:iCs/>
                <w:noProof/>
                <w:sz w:val="36"/>
              </w:rPr>
              <w:t>Оказалось, что двое мальчиков в каждом из двух случаев сказали правду, а один оба раза сказал неправду. Кто поставил на скатерть кляксу?</w:t>
            </w:r>
          </w:p>
          <w:p w14:paraId="360AF951" w14:textId="77777777" w:rsidR="009B7978" w:rsidRPr="009B7978" w:rsidRDefault="009B7978" w:rsidP="009B7978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  <w:r w:rsidRPr="009B7978">
              <w:rPr>
                <w:rFonts w:ascii="Courier New" w:hAnsi="Courier New" w:cs="Courier New"/>
                <w:i/>
                <w:iCs/>
                <w:noProof/>
                <w:color w:val="FF0000"/>
                <w:sz w:val="36"/>
              </w:rPr>
              <w:t xml:space="preserve">Указание. </w:t>
            </w:r>
            <w:r w:rsidRPr="009B7978">
              <w:rPr>
                <w:rFonts w:ascii="Courier New" w:hAnsi="Courier New" w:cs="Courier New"/>
                <w:iCs/>
                <w:noProof/>
                <w:sz w:val="36"/>
              </w:rPr>
              <w:t>Образуйте прежде всего всевозможные попарные дизъюнкции из высказываний братьев. Все они будут истинны. Затем рассмотрите конъюнкцию всех истинных дизъюнкций. Она тоже будет истинна. Преобразовав ее к конъюнкции элементарных высказываний, установите виновного.</w:t>
            </w:r>
          </w:p>
          <w:p w14:paraId="6E88CAD9" w14:textId="77777777" w:rsidR="00671B96" w:rsidRDefault="00671B96" w:rsidP="00671B96">
            <w:pPr>
              <w:pStyle w:val="af0"/>
              <w:rPr>
                <w:rFonts w:ascii="Courier New" w:hAnsi="Courier New" w:cs="Courier New"/>
                <w:iCs/>
                <w:noProof/>
                <w:sz w:val="36"/>
              </w:rPr>
            </w:pPr>
          </w:p>
          <w:tbl>
            <w:tblPr>
              <w:tblStyle w:val="ae"/>
              <w:tblW w:w="0" w:type="auto"/>
              <w:shd w:val="clear" w:color="auto" w:fill="FFFF00"/>
              <w:tblLook w:val="04A0" w:firstRow="1" w:lastRow="0" w:firstColumn="1" w:lastColumn="0" w:noHBand="0" w:noVBand="1"/>
            </w:tblPr>
            <w:tblGrid>
              <w:gridCol w:w="10298"/>
            </w:tblGrid>
            <w:tr w:rsidR="00124866" w14:paraId="087DCEDE" w14:textId="77777777" w:rsidTr="00124866">
              <w:tc>
                <w:tcPr>
                  <w:tcW w:w="10298" w:type="dxa"/>
                  <w:shd w:val="clear" w:color="auto" w:fill="FFFF00"/>
                </w:tcPr>
                <w:p w14:paraId="58EC9E32" w14:textId="3E657348" w:rsidR="00124866" w:rsidRDefault="00124866" w:rsidP="00124866">
                  <w:pPr>
                    <w:pStyle w:val="af0"/>
                    <w:spacing w:line="276" w:lineRule="auto"/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</w:pPr>
                  <w:r>
                    <w:rPr>
                      <w:rFonts w:ascii="Courier New" w:hAnsi="Courier New" w:cs="Courier New"/>
                      <w:iCs/>
                      <w:noProof/>
                      <w:sz w:val="36"/>
                    </w:rPr>
                    <w:t>Ответ на задачу вашего варианта</w:t>
                  </w:r>
                </w:p>
              </w:tc>
            </w:tr>
          </w:tbl>
          <w:p w14:paraId="6B6CCAA6" w14:textId="03E5E7F6" w:rsidR="00671B96" w:rsidRPr="00671B96" w:rsidRDefault="00671B96" w:rsidP="00DF027C">
            <w:pPr>
              <w:pStyle w:val="af0"/>
              <w:rPr>
                <w:rFonts w:ascii="Times New Roman" w:hAnsi="Times New Roman" w:cs="Times New Roman"/>
                <w:i/>
                <w:noProof/>
                <w:sz w:val="36"/>
              </w:rPr>
            </w:pPr>
          </w:p>
        </w:tc>
      </w:tr>
      <w:tr w:rsidR="00B94DAD" w14:paraId="0B33EF51" w14:textId="77777777" w:rsidTr="00B94DAD">
        <w:trPr>
          <w:trHeight w:val="5931"/>
        </w:trPr>
        <w:tc>
          <w:tcPr>
            <w:tcW w:w="10308" w:type="dxa"/>
          </w:tcPr>
          <w:p w14:paraId="275E153B" w14:textId="77777777" w:rsidR="00124866" w:rsidRDefault="00124866" w:rsidP="00DF027C">
            <w:pPr>
              <w:pStyle w:val="af0"/>
              <w:rPr>
                <w:rFonts w:ascii="Courier New" w:hAnsi="Courier New" w:cs="Courier New"/>
                <w:b/>
                <w:iCs/>
                <w:noProof/>
                <w:color w:val="FF0000"/>
                <w:sz w:val="36"/>
              </w:rPr>
            </w:pPr>
          </w:p>
          <w:p w14:paraId="309E9BA2" w14:textId="77777777" w:rsidR="00124866" w:rsidRDefault="00124866" w:rsidP="00DF027C">
            <w:pPr>
              <w:pStyle w:val="af0"/>
              <w:rPr>
                <w:rFonts w:ascii="Courier New" w:hAnsi="Courier New" w:cs="Courier New"/>
                <w:b/>
                <w:iCs/>
                <w:noProof/>
                <w:color w:val="FF0000"/>
                <w:sz w:val="36"/>
              </w:rPr>
            </w:pPr>
          </w:p>
          <w:p w14:paraId="6274E0D4" w14:textId="77777777" w:rsidR="00124866" w:rsidRDefault="00124866" w:rsidP="00DF027C">
            <w:pPr>
              <w:pStyle w:val="af0"/>
              <w:rPr>
                <w:rFonts w:ascii="Courier New" w:hAnsi="Courier New" w:cs="Courier New"/>
                <w:b/>
                <w:iCs/>
                <w:noProof/>
                <w:color w:val="FF0000"/>
                <w:sz w:val="36"/>
              </w:rPr>
            </w:pPr>
          </w:p>
          <w:p w14:paraId="51CCBFCA" w14:textId="77777777" w:rsidR="00124866" w:rsidRDefault="00124866" w:rsidP="00DF027C">
            <w:pPr>
              <w:pStyle w:val="af0"/>
              <w:rPr>
                <w:rFonts w:ascii="Courier New" w:hAnsi="Courier New" w:cs="Courier New"/>
                <w:b/>
                <w:iCs/>
                <w:noProof/>
                <w:color w:val="FF0000"/>
                <w:sz w:val="36"/>
              </w:rPr>
            </w:pPr>
          </w:p>
          <w:p w14:paraId="6744B0BB" w14:textId="38E20453" w:rsidR="00E315B8" w:rsidRDefault="00E315B8" w:rsidP="00DF027C">
            <w:pPr>
              <w:pStyle w:val="af0"/>
              <w:rPr>
                <w:b/>
                <w:noProof/>
              </w:rPr>
            </w:pPr>
            <w:r w:rsidRPr="00B5179B">
              <w:rPr>
                <w:rFonts w:ascii="Courier New" w:hAnsi="Courier New" w:cs="Courier New"/>
                <w:b/>
                <w:iCs/>
                <w:noProof/>
                <w:color w:val="FF0000"/>
                <w:sz w:val="36"/>
              </w:rPr>
              <w:t xml:space="preserve">Задача </w:t>
            </w:r>
            <w:r>
              <w:rPr>
                <w:rFonts w:ascii="Courier New" w:hAnsi="Courier New" w:cs="Courier New"/>
                <w:b/>
                <w:iCs/>
                <w:noProof/>
                <w:color w:val="FF0000"/>
                <w:sz w:val="36"/>
              </w:rPr>
              <w:t>10</w:t>
            </w:r>
            <w:r w:rsidRPr="00E315B8">
              <w:rPr>
                <w:b/>
                <w:noProof/>
              </w:rPr>
              <w:t xml:space="preserve"> </w:t>
            </w:r>
          </w:p>
          <w:p w14:paraId="2706D911" w14:textId="32854848" w:rsidR="00E315B8" w:rsidRPr="00E315B8" w:rsidRDefault="00E315B8" w:rsidP="00DF027C">
            <w:pPr>
              <w:pStyle w:val="af0"/>
              <w:rPr>
                <w:rFonts w:ascii="Courier New" w:hAnsi="Courier New" w:cs="Courier New"/>
                <w:b/>
                <w:noProof/>
                <w:color w:val="FF0000"/>
                <w:sz w:val="36"/>
                <w:szCs w:val="36"/>
              </w:rPr>
            </w:pPr>
            <w:r w:rsidRPr="00E315B8">
              <w:rPr>
                <w:rFonts w:ascii="Courier New" w:hAnsi="Courier New" w:cs="Courier New"/>
                <w:b/>
                <w:noProof/>
                <w:color w:val="FF0000"/>
                <w:sz w:val="36"/>
                <w:szCs w:val="36"/>
              </w:rPr>
              <w:t>А)</w:t>
            </w:r>
          </w:p>
          <w:p w14:paraId="3E3042A7" w14:textId="77777777" w:rsidR="00B94DAD" w:rsidRDefault="00E315B8" w:rsidP="00DF027C">
            <w:pPr>
              <w:pStyle w:val="af0"/>
              <w:rPr>
                <w:rFonts w:ascii="Courier New" w:hAnsi="Courier New" w:cs="Courier New"/>
                <w:b/>
                <w:iCs/>
                <w:noProof/>
                <w:color w:val="FF0000"/>
                <w:sz w:val="36"/>
              </w:rPr>
            </w:pPr>
            <w:r w:rsidRPr="00E315B8">
              <w:rPr>
                <w:rFonts w:ascii="Courier New" w:hAnsi="Courier New" w:cs="Courier New"/>
                <w:b/>
                <w:iCs/>
                <w:noProof/>
                <w:color w:val="FF0000"/>
                <w:sz w:val="36"/>
              </w:rPr>
              <w:drawing>
                <wp:inline distT="0" distB="0" distL="0" distR="0" wp14:anchorId="2F923D1D" wp14:editId="183F4DE4">
                  <wp:extent cx="6371590" cy="1685925"/>
                  <wp:effectExtent l="0" t="0" r="0" b="9525"/>
                  <wp:docPr id="4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E181B2-AACA-4975-B38A-B733B79F20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67E181B2-AACA-4975-B38A-B733B79F20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179B">
              <w:rPr>
                <w:rFonts w:ascii="Courier New" w:hAnsi="Courier New" w:cs="Courier New"/>
                <w:b/>
                <w:iCs/>
                <w:noProof/>
                <w:color w:val="FF0000"/>
                <w:sz w:val="36"/>
              </w:rPr>
              <w:t>.</w:t>
            </w:r>
          </w:p>
          <w:p w14:paraId="4C559BD7" w14:textId="77777777" w:rsidR="00E315B8" w:rsidRDefault="00E315B8" w:rsidP="00DF027C">
            <w:pPr>
              <w:pStyle w:val="af0"/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</w:pPr>
            <w:r w:rsidRPr="00E315B8"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t>Б)</w:t>
            </w:r>
          </w:p>
          <w:p w14:paraId="4B398DC5" w14:textId="77777777" w:rsidR="00E315B8" w:rsidRDefault="00E315B8" w:rsidP="00DF027C">
            <w:pPr>
              <w:pStyle w:val="af0"/>
              <w:rPr>
                <w:b/>
                <w:bCs/>
                <w:noProof/>
              </w:rPr>
            </w:pPr>
            <w:r w:rsidRPr="00E315B8">
              <w:rPr>
                <w:b/>
                <w:bCs/>
                <w:noProof/>
              </w:rPr>
              <w:drawing>
                <wp:inline distT="0" distB="0" distL="0" distR="0" wp14:anchorId="3D04D10C" wp14:editId="7CD47D2B">
                  <wp:extent cx="6371590" cy="1439545"/>
                  <wp:effectExtent l="0" t="0" r="0" b="8255"/>
                  <wp:docPr id="7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9CD540-B416-4360-9AEB-11B0C41300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A49CD540-B416-4360-9AEB-11B0C41300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A1290" w14:textId="36E687D8" w:rsidR="00124866" w:rsidRPr="00124866" w:rsidRDefault="00E315B8" w:rsidP="00124866">
            <w:pPr>
              <w:pStyle w:val="af0"/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</w:pPr>
            <w:r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lastRenderedPageBreak/>
              <w:t>В</w:t>
            </w:r>
            <w:r w:rsidRPr="00E315B8"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t>)</w:t>
            </w:r>
          </w:p>
          <w:p w14:paraId="03DA726F" w14:textId="77777777" w:rsidR="00E315B8" w:rsidRDefault="00E315B8" w:rsidP="00DF027C">
            <w:pPr>
              <w:pStyle w:val="af0"/>
              <w:rPr>
                <w:b/>
                <w:bCs/>
                <w:noProof/>
              </w:rPr>
            </w:pPr>
            <w:r w:rsidRPr="00E315B8">
              <w:rPr>
                <w:b/>
                <w:bCs/>
                <w:noProof/>
              </w:rPr>
              <w:drawing>
                <wp:inline distT="0" distB="0" distL="0" distR="0" wp14:anchorId="79D98DB7" wp14:editId="2A1EA323">
                  <wp:extent cx="6371590" cy="1006475"/>
                  <wp:effectExtent l="0" t="0" r="0" b="3175"/>
                  <wp:docPr id="10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2EC2C4-7B50-4293-9C98-8DDA00B342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872EC2C4-7B50-4293-9C98-8DDA00B342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A11AD" w14:textId="19E347AA" w:rsidR="00E315B8" w:rsidRDefault="00E315B8" w:rsidP="00E315B8">
            <w:pPr>
              <w:pStyle w:val="af0"/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</w:pPr>
            <w:r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t>Г</w:t>
            </w:r>
            <w:r w:rsidRPr="00E315B8"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t>)</w:t>
            </w:r>
          </w:p>
          <w:p w14:paraId="3F40F370" w14:textId="5A4A6F2E" w:rsidR="00E315B8" w:rsidRDefault="00E315B8" w:rsidP="00E315B8">
            <w:pPr>
              <w:pStyle w:val="af0"/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</w:pPr>
            <w:r w:rsidRPr="00E315B8"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drawing>
                <wp:inline distT="0" distB="0" distL="0" distR="0" wp14:anchorId="0CF3D354" wp14:editId="00FEEEF9">
                  <wp:extent cx="6371590" cy="1506855"/>
                  <wp:effectExtent l="0" t="0" r="0" b="0"/>
                  <wp:docPr id="11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FC260C-E7AC-4CCF-B37D-D7689A33FB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BBFC260C-E7AC-4CCF-B37D-D7689A33FB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8130C" w14:textId="421100D8" w:rsidR="00E315B8" w:rsidRDefault="00E315B8" w:rsidP="00E315B8">
            <w:pPr>
              <w:pStyle w:val="af0"/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</w:pPr>
            <w:r>
              <w:rPr>
                <w:rFonts w:ascii="Courier New" w:hAnsi="Courier New" w:cs="Courier New"/>
                <w:b/>
                <w:bCs/>
                <w:iCs/>
                <w:noProof/>
                <w:color w:val="FF0000"/>
                <w:sz w:val="36"/>
              </w:rPr>
              <w:t>Д)</w:t>
            </w:r>
          </w:p>
          <w:p w14:paraId="525118BF" w14:textId="77777777" w:rsidR="00E315B8" w:rsidRDefault="00E315B8" w:rsidP="00DF027C">
            <w:pPr>
              <w:pStyle w:val="af0"/>
              <w:rPr>
                <w:b/>
                <w:bCs/>
                <w:noProof/>
              </w:rPr>
            </w:pPr>
            <w:r w:rsidRPr="00E315B8">
              <w:rPr>
                <w:b/>
                <w:bCs/>
                <w:noProof/>
              </w:rPr>
              <w:drawing>
                <wp:inline distT="0" distB="0" distL="0" distR="0" wp14:anchorId="116FC8E5" wp14:editId="087AB237">
                  <wp:extent cx="6371590" cy="1370965"/>
                  <wp:effectExtent l="0" t="0" r="0" b="635"/>
                  <wp:docPr id="13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39F04F-8A2A-428E-ACED-6AF9E412F7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B239F04F-8A2A-428E-ACED-6AF9E412F7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09C68" w14:textId="77777777" w:rsidR="00E315B8" w:rsidRDefault="00E315B8" w:rsidP="00DF027C">
            <w:pPr>
              <w:pStyle w:val="af0"/>
              <w:rPr>
                <w:rFonts w:ascii="Courier New" w:hAnsi="Courier New" w:cs="Courier New"/>
                <w:b/>
                <w:bCs/>
                <w:noProof/>
                <w:color w:val="FF0000"/>
                <w:sz w:val="36"/>
                <w:szCs w:val="36"/>
              </w:rPr>
            </w:pPr>
            <w:r w:rsidRPr="00E315B8">
              <w:rPr>
                <w:rFonts w:ascii="Courier New" w:hAnsi="Courier New" w:cs="Courier New"/>
                <w:b/>
                <w:bCs/>
                <w:noProof/>
                <w:color w:val="FF0000"/>
                <w:sz w:val="36"/>
                <w:szCs w:val="36"/>
              </w:rPr>
              <w:t>Е)</w:t>
            </w:r>
          </w:p>
          <w:p w14:paraId="70ECB639" w14:textId="77777777" w:rsidR="00E315B8" w:rsidRDefault="00E315B8" w:rsidP="00DF027C">
            <w:pPr>
              <w:pStyle w:val="af0"/>
              <w:rPr>
                <w:rFonts w:ascii="Courier New" w:hAnsi="Courier New" w:cs="Courier New"/>
                <w:b/>
                <w:bCs/>
                <w:noProof/>
                <w:sz w:val="36"/>
                <w:szCs w:val="36"/>
              </w:rPr>
            </w:pPr>
            <w:r w:rsidRPr="00E315B8">
              <w:rPr>
                <w:rFonts w:ascii="Courier New" w:hAnsi="Courier New" w:cs="Courier New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CAAEF5F" wp14:editId="54ADE1DB">
                  <wp:extent cx="6371590" cy="2040890"/>
                  <wp:effectExtent l="0" t="0" r="0" b="0"/>
                  <wp:docPr id="20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2260FF-3D17-47BB-AB1F-EA4F865F0C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002260FF-3D17-47BB-AB1F-EA4F865F0C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204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e"/>
              <w:tblW w:w="0" w:type="auto"/>
              <w:shd w:val="clear" w:color="auto" w:fill="FFFF00"/>
              <w:tblLook w:val="04A0" w:firstRow="1" w:lastRow="0" w:firstColumn="1" w:lastColumn="0" w:noHBand="0" w:noVBand="1"/>
            </w:tblPr>
            <w:tblGrid>
              <w:gridCol w:w="10298"/>
            </w:tblGrid>
            <w:tr w:rsidR="00E315B8" w14:paraId="335120B9" w14:textId="77777777" w:rsidTr="00E315B8">
              <w:tc>
                <w:tcPr>
                  <w:tcW w:w="10298" w:type="dxa"/>
                  <w:shd w:val="clear" w:color="auto" w:fill="FFFF00"/>
                </w:tcPr>
                <w:p w14:paraId="7F106720" w14:textId="7382AA19" w:rsidR="00E315B8" w:rsidRPr="00E315B8" w:rsidRDefault="00E315B8" w:rsidP="00DF027C">
                  <w:pPr>
                    <w:pStyle w:val="af0"/>
                    <w:rPr>
                      <w:rFonts w:ascii="Courier New" w:hAnsi="Courier New" w:cs="Courier New"/>
                      <w:noProof/>
                      <w:sz w:val="36"/>
                      <w:szCs w:val="36"/>
                    </w:rPr>
                  </w:pPr>
                  <w:r w:rsidRPr="00E315B8">
                    <w:rPr>
                      <w:rFonts w:ascii="Courier New" w:hAnsi="Courier New" w:cs="Courier New"/>
                      <w:noProof/>
                      <w:sz w:val="36"/>
                      <w:szCs w:val="36"/>
                    </w:rPr>
                    <w:t>Запишите ответы на ваши задачи через запятую по алфавиту.</w:t>
                  </w:r>
                </w:p>
              </w:tc>
            </w:tr>
          </w:tbl>
          <w:p w14:paraId="323E0E07" w14:textId="77777777" w:rsidR="00E315B8" w:rsidRDefault="00E315B8" w:rsidP="00DF027C">
            <w:pPr>
              <w:pStyle w:val="af0"/>
              <w:rPr>
                <w:rFonts w:ascii="Courier New" w:hAnsi="Courier New" w:cs="Courier New"/>
                <w:b/>
                <w:bCs/>
                <w:noProof/>
                <w:sz w:val="36"/>
                <w:szCs w:val="36"/>
              </w:rPr>
            </w:pPr>
          </w:p>
          <w:p w14:paraId="1937C2AC" w14:textId="2BF26485" w:rsidR="00E315B8" w:rsidRPr="00E315B8" w:rsidRDefault="00E315B8" w:rsidP="00DF027C">
            <w:pPr>
              <w:pStyle w:val="af0"/>
              <w:rPr>
                <w:rFonts w:ascii="Courier New" w:hAnsi="Courier New" w:cs="Courier New"/>
                <w:b/>
                <w:bCs/>
                <w:noProof/>
                <w:sz w:val="36"/>
                <w:szCs w:val="36"/>
              </w:rPr>
            </w:pPr>
            <w:r>
              <w:rPr>
                <w:rFonts w:ascii="Courier New" w:hAnsi="Courier New" w:cs="Courier New"/>
                <w:b/>
                <w:bCs/>
                <w:noProof/>
                <w:sz w:val="36"/>
                <w:szCs w:val="36"/>
              </w:rPr>
              <w:t>Сохраните данный файл в личную папку. Имя файла:</w:t>
            </w:r>
            <w:r w:rsidRPr="00E315B8">
              <w:rPr>
                <w:rFonts w:ascii="Courier New" w:hAnsi="Courier New" w:cs="Courier New"/>
                <w:b/>
                <w:bCs/>
                <w:noProof/>
                <w:color w:val="FF0000"/>
                <w:sz w:val="36"/>
                <w:szCs w:val="36"/>
              </w:rPr>
              <w:t>Фамилия_ПР1_Вариант</w:t>
            </w:r>
          </w:p>
        </w:tc>
      </w:tr>
    </w:tbl>
    <w:p w14:paraId="756A75A9" w14:textId="77777777" w:rsidR="00AB02A7" w:rsidRDefault="00AB02A7" w:rsidP="00DF027C">
      <w:pPr>
        <w:rPr>
          <w:noProof/>
        </w:rPr>
      </w:pPr>
    </w:p>
    <w:p w14:paraId="1030C10B" w14:textId="77777777" w:rsidR="0087605E" w:rsidRPr="00D70D02" w:rsidRDefault="0087605E" w:rsidP="00AB02A7">
      <w:pPr>
        <w:spacing w:after="200"/>
        <w:rPr>
          <w:noProof/>
        </w:rPr>
      </w:pPr>
    </w:p>
    <w:sectPr w:rsidR="0087605E" w:rsidRPr="00D70D02" w:rsidSect="00AB02A7">
      <w:headerReference w:type="default" r:id="rId21"/>
      <w:footerReference w:type="default" r:id="rId22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DE000" w14:textId="77777777" w:rsidR="004758D0" w:rsidRDefault="004758D0">
      <w:r>
        <w:separator/>
      </w:r>
    </w:p>
    <w:p w14:paraId="31F736C5" w14:textId="77777777" w:rsidR="004758D0" w:rsidRDefault="004758D0"/>
  </w:endnote>
  <w:endnote w:type="continuationSeparator" w:id="0">
    <w:p w14:paraId="47C6BC2A" w14:textId="77777777" w:rsidR="004758D0" w:rsidRDefault="004758D0">
      <w:r>
        <w:continuationSeparator/>
      </w:r>
    </w:p>
    <w:p w14:paraId="2E2D7C7D" w14:textId="77777777" w:rsidR="004758D0" w:rsidRDefault="004758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585C0" w14:textId="3ED67573" w:rsidR="00DF027C" w:rsidRPr="00124866" w:rsidRDefault="00124866">
    <w:pPr>
      <w:pStyle w:val="ab"/>
      <w:rPr>
        <w:noProof/>
        <w:lang w:val="en-US"/>
      </w:rPr>
    </w:pPr>
    <w:r w:rsidRPr="00124866">
      <w:rPr>
        <w:rFonts w:ascii="Courier New" w:hAnsi="Courier New" w:cs="Courier New"/>
        <w:noProof/>
        <w:lang w:val="en-US"/>
      </w:rPr>
      <w:t>dvsschool.ru</w:t>
    </w:r>
    <w:r w:rsidRPr="00124866">
      <w:rPr>
        <w:rFonts w:ascii="Courier New" w:hAnsi="Courier New" w:cs="Courier New"/>
        <w:noProof/>
      </w:rPr>
      <w:ptab w:relativeTo="margin" w:alignment="center" w:leader="none"/>
    </w:r>
    <w:r w:rsidRPr="00124866">
      <w:rPr>
        <w:rFonts w:ascii="Courier New" w:hAnsi="Courier New" w:cs="Courier New"/>
        <w:noProof/>
        <w:lang w:val="en-US"/>
      </w:rPr>
      <w:t xml:space="preserve">2023-2024 </w:t>
    </w:r>
    <w:r w:rsidRPr="00124866">
      <w:rPr>
        <w:rFonts w:ascii="Courier New" w:hAnsi="Courier New" w:cs="Courier New"/>
        <w:noProof/>
      </w:rPr>
      <w:t>уч</w:t>
    </w:r>
    <w:r w:rsidRPr="00124866">
      <w:rPr>
        <w:rFonts w:ascii="Courier New" w:hAnsi="Courier New" w:cs="Courier New"/>
        <w:noProof/>
        <w:lang w:val="en-US"/>
      </w:rPr>
      <w:t>.</w:t>
    </w:r>
    <w:r w:rsidRPr="00124866">
      <w:rPr>
        <w:rFonts w:ascii="Courier New" w:hAnsi="Courier New" w:cs="Courier New"/>
        <w:noProof/>
      </w:rPr>
      <w:t>г</w:t>
    </w:r>
    <w:r w:rsidRPr="00124866">
      <w:rPr>
        <w:rFonts w:ascii="Courier New" w:hAnsi="Courier New" w:cs="Courier New"/>
        <w:noProof/>
        <w:lang w:val="en-US"/>
      </w:rPr>
      <w:t>.</w:t>
    </w:r>
    <w:r w:rsidRPr="00124866">
      <w:rPr>
        <w:noProof/>
      </w:rPr>
      <w:ptab w:relativeTo="margin" w:alignment="right" w:leader="none"/>
    </w:r>
    <w:r w:rsidRPr="00124866">
      <w:rPr>
        <w:rFonts w:ascii="Courier New" w:hAnsi="Courier New" w:cs="Courier New"/>
        <w:noProof/>
        <w:lang w:val="en-US"/>
      </w:rPr>
      <w:t>dvscambodia@mail.ru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9D04D" w14:textId="77777777" w:rsidR="004758D0" w:rsidRDefault="004758D0">
      <w:r>
        <w:separator/>
      </w:r>
    </w:p>
    <w:p w14:paraId="0E3908F2" w14:textId="77777777" w:rsidR="004758D0" w:rsidRDefault="004758D0"/>
  </w:footnote>
  <w:footnote w:type="continuationSeparator" w:id="0">
    <w:p w14:paraId="7E4D305A" w14:textId="77777777" w:rsidR="004758D0" w:rsidRDefault="004758D0">
      <w:r>
        <w:continuationSeparator/>
      </w:r>
    </w:p>
    <w:p w14:paraId="7244D7D7" w14:textId="77777777" w:rsidR="004758D0" w:rsidRDefault="004758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956A4" w14:textId="65DF19E8" w:rsidR="00D077E9" w:rsidRPr="00124866" w:rsidRDefault="00124866" w:rsidP="00D077E9">
    <w:pPr>
      <w:pStyle w:val="a9"/>
      <w:rPr>
        <w:rFonts w:ascii="Courier New" w:hAnsi="Courier New" w:cs="Courier New"/>
        <w:noProof/>
      </w:rPr>
    </w:pPr>
    <w:r w:rsidRPr="00124866">
      <w:rPr>
        <w:rFonts w:ascii="Courier New" w:hAnsi="Courier New" w:cs="Courier New"/>
        <w:noProof/>
      </w:rPr>
      <w:t>Информатика и ИКТ</w:t>
    </w:r>
    <w:r w:rsidRPr="00124866">
      <w:rPr>
        <w:rFonts w:ascii="Courier New" w:hAnsi="Courier New" w:cs="Courier New"/>
        <w:noProof/>
      </w:rPr>
      <w:ptab w:relativeTo="margin" w:alignment="center" w:leader="none"/>
    </w:r>
    <w:r w:rsidRPr="00124866">
      <w:rPr>
        <w:rFonts w:ascii="Courier New" w:hAnsi="Courier New" w:cs="Courier New"/>
        <w:noProof/>
      </w:rPr>
      <w:t>МОУ «СОШ №72»</w:t>
    </w:r>
    <w:r w:rsidRPr="00124866">
      <w:rPr>
        <w:rFonts w:ascii="Courier New" w:hAnsi="Courier New" w:cs="Courier New"/>
        <w:noProof/>
      </w:rPr>
      <w:ptab w:relativeTo="margin" w:alignment="right" w:leader="none"/>
    </w:r>
    <w:r w:rsidRPr="00124866">
      <w:rPr>
        <w:rFonts w:ascii="Courier New" w:hAnsi="Courier New" w:cs="Courier New"/>
        <w:noProof/>
        <w:lang w:val="en-US"/>
      </w:rPr>
      <w:t>DVS</w:t>
    </w:r>
    <w:r w:rsidRPr="00124866">
      <w:rPr>
        <w:rFonts w:ascii="Courier New" w:hAnsi="Courier New" w:cs="Courier New"/>
        <w:noProof/>
      </w:rPr>
      <w:t xml:space="preserve"> </w:t>
    </w:r>
    <w:r w:rsidRPr="00124866">
      <w:rPr>
        <w:rFonts w:ascii="Courier New" w:hAnsi="Courier New" w:cs="Courier New"/>
        <w:noProof/>
        <w:lang w:val="en-US"/>
      </w:rPr>
      <w:t>FILMS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B4D"/>
    <w:rsid w:val="0002482E"/>
    <w:rsid w:val="00050324"/>
    <w:rsid w:val="000A0150"/>
    <w:rsid w:val="000A5EAB"/>
    <w:rsid w:val="000E63C9"/>
    <w:rsid w:val="00124866"/>
    <w:rsid w:val="00130E9D"/>
    <w:rsid w:val="00150A6D"/>
    <w:rsid w:val="00185B35"/>
    <w:rsid w:val="001F2BC8"/>
    <w:rsid w:val="001F5F6B"/>
    <w:rsid w:val="00243EBC"/>
    <w:rsid w:val="00246A35"/>
    <w:rsid w:val="00284348"/>
    <w:rsid w:val="00294B4D"/>
    <w:rsid w:val="002A5C9B"/>
    <w:rsid w:val="002F51F5"/>
    <w:rsid w:val="003016E2"/>
    <w:rsid w:val="00312137"/>
    <w:rsid w:val="00330359"/>
    <w:rsid w:val="0033762F"/>
    <w:rsid w:val="0035010B"/>
    <w:rsid w:val="00360494"/>
    <w:rsid w:val="00366C7E"/>
    <w:rsid w:val="00384EA3"/>
    <w:rsid w:val="003A39A1"/>
    <w:rsid w:val="003C2191"/>
    <w:rsid w:val="003D3863"/>
    <w:rsid w:val="004110DE"/>
    <w:rsid w:val="00432ECA"/>
    <w:rsid w:val="0044085A"/>
    <w:rsid w:val="004758D0"/>
    <w:rsid w:val="004B21A5"/>
    <w:rsid w:val="005037F0"/>
    <w:rsid w:val="00516A86"/>
    <w:rsid w:val="00522F75"/>
    <w:rsid w:val="005275F6"/>
    <w:rsid w:val="00572102"/>
    <w:rsid w:val="005F1BB0"/>
    <w:rsid w:val="00656C4D"/>
    <w:rsid w:val="00671B96"/>
    <w:rsid w:val="006E5716"/>
    <w:rsid w:val="007302B3"/>
    <w:rsid w:val="00730733"/>
    <w:rsid w:val="00730E3A"/>
    <w:rsid w:val="00736AAF"/>
    <w:rsid w:val="00765B2A"/>
    <w:rsid w:val="00783A34"/>
    <w:rsid w:val="007C6B52"/>
    <w:rsid w:val="007D16C5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B355A"/>
    <w:rsid w:val="009B7978"/>
    <w:rsid w:val="009C7720"/>
    <w:rsid w:val="00A23AFA"/>
    <w:rsid w:val="00A31B3E"/>
    <w:rsid w:val="00A532F3"/>
    <w:rsid w:val="00A8489E"/>
    <w:rsid w:val="00AB02A7"/>
    <w:rsid w:val="00AC29F3"/>
    <w:rsid w:val="00B231E5"/>
    <w:rsid w:val="00B5179B"/>
    <w:rsid w:val="00B94DAD"/>
    <w:rsid w:val="00C02B87"/>
    <w:rsid w:val="00C4086D"/>
    <w:rsid w:val="00CA1896"/>
    <w:rsid w:val="00CB5B28"/>
    <w:rsid w:val="00CE2D3B"/>
    <w:rsid w:val="00CF5371"/>
    <w:rsid w:val="00CF7AEE"/>
    <w:rsid w:val="00D0323A"/>
    <w:rsid w:val="00D0559F"/>
    <w:rsid w:val="00D077E9"/>
    <w:rsid w:val="00D07A35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315B8"/>
    <w:rsid w:val="00E620B0"/>
    <w:rsid w:val="00E81B40"/>
    <w:rsid w:val="00EF555B"/>
    <w:rsid w:val="00F027BB"/>
    <w:rsid w:val="00F11DC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9EC2A"/>
  <w15:docId w15:val="{D44A67FC-84DA-46C4-BA7F-866B7F26A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1">
    <w:name w:val="heading 1"/>
    <w:basedOn w:val="a"/>
    <w:link w:val="10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2">
    <w:name w:val="heading 2"/>
    <w:basedOn w:val="a"/>
    <w:next w:val="a"/>
    <w:link w:val="20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a6">
    <w:name w:val="Заголовок Знак"/>
    <w:basedOn w:val="a0"/>
    <w:link w:val="a5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a7">
    <w:name w:val="Subtitle"/>
    <w:basedOn w:val="a"/>
    <w:link w:val="a8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8">
    <w:name w:val="Подзаголовок Знак"/>
    <w:basedOn w:val="a0"/>
    <w:link w:val="a7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10">
    <w:name w:val="Заголовок 1 Знак"/>
    <w:basedOn w:val="a0"/>
    <w:link w:val="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a9">
    <w:name w:val="header"/>
    <w:basedOn w:val="a"/>
    <w:link w:val="aa"/>
    <w:uiPriority w:val="8"/>
    <w:unhideWhenUsed/>
    <w:rsid w:val="005037F0"/>
  </w:style>
  <w:style w:type="character" w:customStyle="1" w:styleId="aa">
    <w:name w:val="Верхний колонтитул Знак"/>
    <w:basedOn w:val="a0"/>
    <w:link w:val="a9"/>
    <w:uiPriority w:val="8"/>
    <w:rsid w:val="0093335D"/>
  </w:style>
  <w:style w:type="paragraph" w:styleId="ab">
    <w:name w:val="footer"/>
    <w:basedOn w:val="a"/>
    <w:link w:val="ac"/>
    <w:uiPriority w:val="99"/>
    <w:unhideWhenUsed/>
    <w:rsid w:val="005037F0"/>
  </w:style>
  <w:style w:type="character" w:customStyle="1" w:styleId="ac">
    <w:name w:val="Нижний колонтитул Знак"/>
    <w:basedOn w:val="a0"/>
    <w:link w:val="ab"/>
    <w:uiPriority w:val="99"/>
    <w:rsid w:val="005037F0"/>
    <w:rPr>
      <w:sz w:val="24"/>
      <w:szCs w:val="24"/>
    </w:rPr>
  </w:style>
  <w:style w:type="paragraph" w:customStyle="1" w:styleId="ad">
    <w:name w:val="Имя"/>
    <w:basedOn w:val="a"/>
    <w:uiPriority w:val="3"/>
    <w:qFormat/>
    <w:rsid w:val="00B231E5"/>
    <w:pPr>
      <w:spacing w:line="240" w:lineRule="auto"/>
      <w:jc w:val="right"/>
    </w:pPr>
  </w:style>
  <w:style w:type="character" w:customStyle="1" w:styleId="20">
    <w:name w:val="Заголовок 2 Знак"/>
    <w:basedOn w:val="a0"/>
    <w:link w:val="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ae">
    <w:name w:val="Table Grid"/>
    <w:basedOn w:val="a1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unhideWhenUsed/>
    <w:rsid w:val="00D86945"/>
    <w:rPr>
      <w:color w:val="808080"/>
    </w:rPr>
  </w:style>
  <w:style w:type="paragraph" w:customStyle="1" w:styleId="af0">
    <w:name w:val="Содержимое"/>
    <w:basedOn w:val="a"/>
    <w:link w:val="af1"/>
    <w:qFormat/>
    <w:rsid w:val="00DF027C"/>
    <w:rPr>
      <w:b w:val="0"/>
    </w:rPr>
  </w:style>
  <w:style w:type="paragraph" w:customStyle="1" w:styleId="af2">
    <w:name w:val="Выделенный текст"/>
    <w:basedOn w:val="a"/>
    <w:link w:val="af3"/>
    <w:qFormat/>
    <w:rsid w:val="00DF027C"/>
  </w:style>
  <w:style w:type="character" w:customStyle="1" w:styleId="af1">
    <w:name w:val="Содержимое (знак)"/>
    <w:basedOn w:val="a0"/>
    <w:link w:val="af0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af3">
    <w:name w:val="Выделенный текст (знак)"/>
    <w:basedOn w:val="a0"/>
    <w:link w:val="af2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af4">
    <w:name w:val="Normal (Web)"/>
    <w:basedOn w:val="a"/>
    <w:uiPriority w:val="99"/>
    <w:semiHidden/>
    <w:unhideWhenUsed/>
    <w:rsid w:val="00B94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S_FILMS\AppData\Local\Microsoft\Office\16.0\DTS\ru-RU%7b345F496C-9F88-4A04-A6C6-2C4DB61EEC5E%7d\%7b95381752-1CAA-4B25-9D00-13AE8A641B2F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93305F8B744422588130FF9551670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4E7C87-0BA5-4CA5-A126-23F0C878674C}"/>
      </w:docPartPr>
      <w:docPartBody>
        <w:p w:rsidR="00314F32" w:rsidRDefault="00CD0813">
          <w:pPr>
            <w:pStyle w:val="993305F8B744422588130FF95516708C"/>
          </w:pPr>
          <w:r w:rsidRPr="00D86945">
            <w:rPr>
              <w:rStyle w:val="a4"/>
              <w:b/>
              <w:lang w:bidi="ru-RU"/>
            </w:rPr>
            <w:fldChar w:fldCharType="begin"/>
          </w:r>
          <w:r w:rsidRPr="00D86945">
            <w:rPr>
              <w:rStyle w:val="a4"/>
              <w:lang w:bidi="ru-RU"/>
            </w:rPr>
            <w:instrText xml:space="preserve"> DATE  \@ "MMMM d"  \* MERGEFORMAT </w:instrText>
          </w:r>
          <w:r w:rsidRPr="00D86945">
            <w:rPr>
              <w:rStyle w:val="a4"/>
              <w:b/>
              <w:lang w:bidi="ru-RU"/>
            </w:rPr>
            <w:fldChar w:fldCharType="separate"/>
          </w:r>
          <w:r>
            <w:rPr>
              <w:rStyle w:val="a4"/>
              <w:lang w:bidi="ru-RU"/>
            </w:rPr>
            <w:t>ноябрь 3</w:t>
          </w:r>
          <w:r w:rsidRPr="00D86945">
            <w:rPr>
              <w:rStyle w:val="a4"/>
              <w:b/>
              <w:lang w:bidi="ru-RU"/>
            </w:rPr>
            <w:fldChar w:fldCharType="end"/>
          </w:r>
        </w:p>
      </w:docPartBody>
    </w:docPart>
    <w:docPart>
      <w:docPartPr>
        <w:name w:val="C716D84979B54A028C1B710AB607A4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D19D1C-9B7A-4950-BA8A-C4B939C0DBEB}"/>
      </w:docPartPr>
      <w:docPartBody>
        <w:p w:rsidR="00314F32" w:rsidRDefault="00CD0813">
          <w:pPr>
            <w:pStyle w:val="C716D84979B54A028C1B710AB607A49E"/>
          </w:pPr>
          <w:r>
            <w:rPr>
              <w:noProof/>
              <w:lang w:bidi="ru-RU"/>
            </w:rPr>
            <w:t>НАЗВАНИЕ КОМПАНИИ</w:t>
          </w:r>
        </w:p>
      </w:docPartBody>
    </w:docPart>
    <w:docPart>
      <w:docPartPr>
        <w:name w:val="8F53A48AE56C42D097A4B48DFE7E0E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968480-C1E6-4C20-A63E-ED7F249ED47A}"/>
      </w:docPartPr>
      <w:docPartBody>
        <w:p w:rsidR="00314F32" w:rsidRDefault="00CD0813">
          <w:pPr>
            <w:pStyle w:val="8F53A48AE56C42D097A4B48DFE7E0E77"/>
          </w:pPr>
          <w:r>
            <w:rPr>
              <w:noProof/>
              <w:lang w:bidi="ru-RU"/>
            </w:rPr>
            <w:t>Ваше имя</w:t>
          </w:r>
        </w:p>
      </w:docPartBody>
    </w:docPart>
    <w:docPart>
      <w:docPartPr>
        <w:name w:val="C589ACD13C404170B09A1604DFDD77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6961CC-C8BA-4743-8D50-0DE7768B36D9}"/>
      </w:docPartPr>
      <w:docPartBody>
        <w:p w:rsidR="00314F32" w:rsidRDefault="00CD0813">
          <w:pPr>
            <w:pStyle w:val="C589ACD13C404170B09A1604DFDD77BE"/>
          </w:pPr>
          <w:r w:rsidRPr="00DF027C">
            <w:rPr>
              <w:noProof/>
              <w:lang w:bidi="ru-RU"/>
            </w:rPr>
            <w:t>Текст подзаголовка</w:t>
          </w:r>
        </w:p>
      </w:docPartBody>
    </w:docPart>
    <w:docPart>
      <w:docPartPr>
        <w:name w:val="B3938E9FD9FB4E6BA991085FF9552A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9E6A14-611F-40BD-9103-0C3EF23C648C}"/>
      </w:docPartPr>
      <w:docPartBody>
        <w:p w:rsidR="00314F32" w:rsidRDefault="00CD0813">
          <w:pPr>
            <w:pStyle w:val="B3938E9FD9FB4E6BA991085FF9552ADE"/>
          </w:pPr>
          <w:r w:rsidRPr="00DF027C">
            <w:rPr>
              <w:noProof/>
              <w:lang w:bidi="ru-RU"/>
            </w:rPr>
            <w:t>Чтобы начать работу, коснитесь любого замещающего текста (например, этого) и начните вводить свой.</w:t>
          </w:r>
        </w:p>
      </w:docPartBody>
    </w:docPart>
    <w:docPart>
      <w:docPartPr>
        <w:name w:val="9D8340EC693B4846847961C92C5C00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7B1B98-32BA-4E46-8CD8-624DDED9155A}"/>
      </w:docPartPr>
      <w:docPartBody>
        <w:p w:rsidR="00314F32" w:rsidRDefault="00CD0813">
          <w:pPr>
            <w:pStyle w:val="9D8340EC693B4846847961C92C5C00AE"/>
          </w:pPr>
          <w:r w:rsidRPr="00DF027C">
            <w:rPr>
              <w:noProof/>
              <w:lang w:bidi="ru-RU"/>
            </w:rPr>
            <w:t xml:space="preserve">Нужно вставить сохраненное изображение, добавить фигуру, текстовое поле или таблицу? Это совсем несложно. Просто выберите нужный параметр на вкладке ленты "Вставка".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813"/>
    <w:rsid w:val="00314F32"/>
    <w:rsid w:val="00761656"/>
    <w:rsid w:val="00A170D7"/>
    <w:rsid w:val="00CD0813"/>
    <w:rsid w:val="00CF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a4">
    <w:name w:val="Подзаголовок Знак"/>
    <w:basedOn w:val="a0"/>
    <w:link w:val="a3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993305F8B744422588130FF95516708C">
    <w:name w:val="993305F8B744422588130FF95516708C"/>
  </w:style>
  <w:style w:type="paragraph" w:customStyle="1" w:styleId="C716D84979B54A028C1B710AB607A49E">
    <w:name w:val="C716D84979B54A028C1B710AB607A49E"/>
  </w:style>
  <w:style w:type="paragraph" w:customStyle="1" w:styleId="8F53A48AE56C42D097A4B48DFE7E0E77">
    <w:name w:val="8F53A48AE56C42D097A4B48DFE7E0E77"/>
  </w:style>
  <w:style w:type="paragraph" w:customStyle="1" w:styleId="C589ACD13C404170B09A1604DFDD77BE">
    <w:name w:val="C589ACD13C404170B09A1604DFDD77BE"/>
  </w:style>
  <w:style w:type="paragraph" w:customStyle="1" w:styleId="B3938E9FD9FB4E6BA991085FF9552ADE">
    <w:name w:val="B3938E9FD9FB4E6BA991085FF9552ADE"/>
  </w:style>
  <w:style w:type="paragraph" w:customStyle="1" w:styleId="9D8340EC693B4846847961C92C5C00AE">
    <w:name w:val="9D8340EC693B4846847961C92C5C00AE"/>
  </w:style>
  <w:style w:type="paragraph" w:customStyle="1" w:styleId="3DFE678093CF4BF080B62859A7D1862D">
    <w:name w:val="3DFE678093CF4BF080B62859A7D1862D"/>
    <w:rsid w:val="00CF6303"/>
  </w:style>
  <w:style w:type="paragraph" w:customStyle="1" w:styleId="BF75ED5B5150436E9005BB128A2C4F6C">
    <w:name w:val="BF75ED5B5150436E9005BB128A2C4F6C"/>
    <w:rsid w:val="00CF63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{95381752-1CAA-4B25-9D00-13AE8A641B2F}tf16392850_win32.dotx</Template>
  <TotalTime>83</TotalTime>
  <Pages>7</Pages>
  <Words>342</Words>
  <Characters>1952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DVS_FILMS</dc:creator>
  <cp:keywords/>
  <cp:lastModifiedBy>DVS_FILMS</cp:lastModifiedBy>
  <cp:revision>10</cp:revision>
  <cp:lastPrinted>2006-08-01T17:47:00Z</cp:lastPrinted>
  <dcterms:created xsi:type="dcterms:W3CDTF">2023-11-03T13:41:00Z</dcterms:created>
  <dcterms:modified xsi:type="dcterms:W3CDTF">2023-11-05T08:09:00Z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